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45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チラシ全体のレイアウトの表"/>
      </w:tblPr>
      <w:tblGrid>
        <w:gridCol w:w="7200"/>
        <w:gridCol w:w="144"/>
        <w:gridCol w:w="3456"/>
      </w:tblGrid>
      <w:tr w:rsidR="00F820FA" w:rsidRPr="00E74EA2" w14:paraId="23EF40B8" w14:textId="77777777" w:rsidTr="0092582C">
        <w:trPr>
          <w:trHeight w:hRule="exact" w:val="13892"/>
        </w:trPr>
        <w:tc>
          <w:tcPr>
            <w:tcW w:w="7200" w:type="dxa"/>
            <w:tcBorders>
              <w:bottom w:val="single" w:sz="4" w:space="0" w:color="auto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チラシの本文のレイアウト"/>
            </w:tblPr>
            <w:tblGrid>
              <w:gridCol w:w="7200"/>
            </w:tblGrid>
            <w:tr w:rsidR="00F820FA" w14:paraId="67202E3E" w14:textId="77777777" w:rsidTr="0092582C">
              <w:trPr>
                <w:cantSplit/>
                <w:trHeight w:hRule="exact" w:val="4395"/>
              </w:trPr>
              <w:tc>
                <w:tcPr>
                  <w:tcW w:w="7200" w:type="dxa"/>
                </w:tcPr>
                <w:p w14:paraId="594C81E6" w14:textId="717889BA" w:rsidR="00F820FA" w:rsidRDefault="008B5976" w:rsidP="0092582C">
                  <w:pPr>
                    <w:framePr w:hSpace="142" w:wrap="around" w:vAnchor="page" w:hAnchor="margin" w:y="451"/>
                  </w:pPr>
                  <w:r>
                    <w:rPr>
                      <w:noProof/>
                      <w:lang w:val="en-US"/>
                    </w:rPr>
                    <w:pict w14:anchorId="0AF6CA5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58.5pt;height:248.25pt">
                        <v:imagedata r:id="rId9" o:title="IMG_4157"/>
                      </v:shape>
                    </w:pict>
                  </w:r>
                </w:p>
              </w:tc>
            </w:tr>
            <w:tr w:rsidR="00F820FA" w14:paraId="65CD283F" w14:textId="77777777" w:rsidTr="0092582C">
              <w:trPr>
                <w:trHeight w:hRule="exact" w:val="6378"/>
              </w:trPr>
              <w:tc>
                <w:tcPr>
                  <w:tcW w:w="7200" w:type="dxa"/>
                  <w:tcBorders>
                    <w:bottom w:val="single" w:sz="4" w:space="0" w:color="auto"/>
                  </w:tcBorders>
                </w:tcPr>
                <w:p w14:paraId="589AEA9F" w14:textId="0701E869" w:rsidR="005F1DA9" w:rsidRDefault="009A6AEC" w:rsidP="0092582C">
                  <w:pPr>
                    <w:pStyle w:val="a5"/>
                    <w:framePr w:hSpace="142" w:wrap="around" w:vAnchor="page" w:hAnchor="margin" w:y="451"/>
                    <w:spacing w:before="120" w:after="120" w:line="168" w:lineRule="auto"/>
                    <w:rPr>
                      <w:szCs w:val="96"/>
                    </w:rPr>
                  </w:pP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8BDDE60" wp14:editId="1968188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66675</wp:posOffset>
                            </wp:positionV>
                            <wp:extent cx="4619625" cy="2247900"/>
                            <wp:effectExtent l="0" t="0" r="0" b="0"/>
                            <wp:wrapNone/>
                            <wp:docPr id="3" name="テキスト ボックス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619625" cy="224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4CA9249" w14:textId="2134F360" w:rsidR="00457C1F" w:rsidRPr="009A6AEC" w:rsidRDefault="007C792E" w:rsidP="007F292E">
                                        <w:pPr>
                                          <w:pStyle w:val="aa"/>
                                          <w:spacing w:line="0" w:lineRule="atLeast"/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b/>
                                            <w:color w:val="262626" w:themeColor="text1" w:themeTint="D9"/>
                                            <w:sz w:val="48"/>
                                            <w:szCs w:val="48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9A6AEC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48"/>
                                            <w:szCs w:val="48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令和</w:t>
                                        </w:r>
                                        <w:r w:rsidR="00DB10CF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48"/>
                                            <w:szCs w:val="48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８</w:t>
                                        </w:r>
                                        <w:r w:rsidR="00457C1F" w:rsidRPr="009A6AEC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48"/>
                                            <w:szCs w:val="48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年</w:t>
                                        </w:r>
                                      </w:p>
                                      <w:p w14:paraId="4A5ADC73" w14:textId="10A4DE8C" w:rsidR="0076282C" w:rsidRPr="009A6AEC" w:rsidRDefault="00CC1BB6" w:rsidP="007F292E">
                                        <w:pPr>
                                          <w:pStyle w:val="aa"/>
                                          <w:spacing w:line="0" w:lineRule="atLeast"/>
                                          <w:jc w:val="center"/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9A6AEC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９</w:t>
                                        </w:r>
                                        <w:r w:rsidR="00457C1F" w:rsidRPr="009A6AEC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月</w:t>
                                        </w:r>
                                        <w:r w:rsidR="00BD60D5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２</w:t>
                                        </w:r>
                                        <w:r w:rsidR="00DB10CF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６</w:t>
                                        </w:r>
                                        <w:r w:rsidR="00457C1F" w:rsidRPr="009A6AEC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日(</w:t>
                                        </w:r>
                                        <w:r w:rsidR="00BD60D5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土</w:t>
                                        </w:r>
                                        <w:r w:rsidR="00457C1F" w:rsidRPr="009A6AEC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)</w:t>
                                        </w:r>
                                      </w:p>
                                      <w:p w14:paraId="1AC81121" w14:textId="50686DBB" w:rsidR="00457C1F" w:rsidRPr="009A6AEC" w:rsidRDefault="001C42F0" w:rsidP="009A6AEC">
                                        <w:pPr>
                                          <w:pStyle w:val="aa"/>
                                          <w:spacing w:line="0" w:lineRule="atLeast"/>
                                          <w:jc w:val="center"/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9A6AEC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いちご</w:t>
                                        </w:r>
                                        <w:r w:rsidR="00457C1F" w:rsidRPr="009A6AEC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農作業体験</w:t>
                                        </w:r>
                                        <w:r w:rsidR="009A6AEC" w:rsidRPr="009A6AEC"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72"/>
                                            <w:szCs w:val="72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会</w:t>
                                        </w:r>
                                      </w:p>
                                      <w:p w14:paraId="173AF99D" w14:textId="47481EF2" w:rsidR="009A6AEC" w:rsidRPr="009A6AEC" w:rsidRDefault="009A6AEC" w:rsidP="009A6AEC">
                                        <w:pPr>
                                          <w:pStyle w:val="aa"/>
                                          <w:spacing w:line="0" w:lineRule="atLeast"/>
                                          <w:jc w:val="right"/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b/>
                                            <w:color w:val="A2C22B" w:themeColor="accent5"/>
                                            <w:sz w:val="48"/>
                                            <w:szCs w:val="48"/>
                                            <w14:shadow w14:blurRad="12700" w14:dist="38100" w14:dir="2700000" w14:sx="100000" w14:sy="100000" w14:kx="0" w14:ky="0" w14:algn="tl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HGP創英角ﾎﾟｯﾌﾟ体" w:eastAsia="HGP創英角ﾎﾟｯﾌﾟ体" w:hAnsi="HGP創英角ﾎﾟｯﾌﾟ体" w:hint="eastAsia"/>
                                            <w:b/>
                                            <w:color w:val="262626" w:themeColor="text1" w:themeTint="D9"/>
                                            <w:sz w:val="48"/>
                                            <w:szCs w:val="48"/>
                                            <w14:shadow w14:blurRad="0" w14:dist="38100" w14:dir="2700000" w14:sx="100000" w14:sy="100000" w14:kx="0" w14:ky="0" w14:algn="bl">
                                              <w14:schemeClr w14:val="accent5"/>
                                            </w14:shadow>
                                            <w14:textOutline w14:w="6731" w14:cap="flat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in　南那須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8BDDE60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3" o:spid="_x0000_s1026" type="#_x0000_t202" style="position:absolute;margin-left:0;margin-top:5.25pt;width:363.75pt;height:17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e6GQIAAC0EAAAOAAAAZHJzL2Uyb0RvYy54bWysU02P2yAQvVfqf0DcGztukm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" filled="f" stroked="f" strokeweight=".5pt">
                            <v:textbox>
                              <w:txbxContent>
                                <w:p w14:paraId="64CA9249" w14:textId="2134F360" w:rsidR="00457C1F" w:rsidRPr="009A6AEC" w:rsidRDefault="007C792E" w:rsidP="007F292E">
                                  <w:pPr>
                                    <w:pStyle w:val="aa"/>
                                    <w:spacing w:line="0" w:lineRule="atLeast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A6AE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令和</w:t>
                                  </w:r>
                                  <w:r w:rsidR="00DB10CF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８</w:t>
                                  </w:r>
                                  <w:r w:rsidR="00457C1F" w:rsidRPr="009A6AE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年</w:t>
                                  </w:r>
                                </w:p>
                                <w:p w14:paraId="4A5ADC73" w14:textId="10A4DE8C" w:rsidR="0076282C" w:rsidRPr="009A6AEC" w:rsidRDefault="00CC1BB6" w:rsidP="007F292E">
                                  <w:pPr>
                                    <w:pStyle w:val="aa"/>
                                    <w:spacing w:line="0" w:lineRule="atLeas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A6AE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９</w:t>
                                  </w:r>
                                  <w:r w:rsidR="00457C1F" w:rsidRPr="009A6AE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 w:rsidR="00BD60D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２</w:t>
                                  </w:r>
                                  <w:r w:rsidR="00DB10CF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６</w:t>
                                  </w:r>
                                  <w:r w:rsidR="00457C1F" w:rsidRPr="009A6AE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日(</w:t>
                                  </w:r>
                                  <w:r w:rsidR="00BD60D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土</w:t>
                                  </w:r>
                                  <w:r w:rsidR="00457C1F" w:rsidRPr="009A6AE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)</w:t>
                                  </w:r>
                                </w:p>
                                <w:p w14:paraId="1AC81121" w14:textId="50686DBB" w:rsidR="00457C1F" w:rsidRPr="009A6AEC" w:rsidRDefault="001C42F0" w:rsidP="009A6AEC">
                                  <w:pPr>
                                    <w:pStyle w:val="aa"/>
                                    <w:spacing w:line="0" w:lineRule="atLeas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A6AE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いちご</w:t>
                                  </w:r>
                                  <w:r w:rsidR="00457C1F" w:rsidRPr="009A6AE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農作業体験</w:t>
                                  </w:r>
                                  <w:r w:rsidR="009A6AEC" w:rsidRPr="009A6AE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会</w:t>
                                  </w:r>
                                </w:p>
                                <w:p w14:paraId="173AF99D" w14:textId="47481EF2" w:rsidR="009A6AEC" w:rsidRPr="009A6AEC" w:rsidRDefault="009A6AEC" w:rsidP="009A6AEC">
                                  <w:pPr>
                                    <w:pStyle w:val="aa"/>
                                    <w:spacing w:line="0" w:lineRule="atLeast"/>
                                    <w:jc w:val="right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A2C22B" w:themeColor="accent5"/>
                                      <w:sz w:val="48"/>
                                      <w:szCs w:val="48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in　南那須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A10C6F">
                    <w:rPr>
                      <w:color w:val="FF0000"/>
                      <w:sz w:val="24"/>
                    </w:rPr>
                    <w:t xml:space="preserve">　　　　　　　　　　　</w:t>
                  </w:r>
                  <w:r w:rsidR="00A10C6F">
                    <w:rPr>
                      <w:color w:val="4EA23A" w:themeColor="accent6"/>
                      <w:sz w:val="44"/>
                    </w:rPr>
                    <w:t xml:space="preserve">　　</w:t>
                  </w:r>
                  <w:r w:rsidR="00A10C6F">
                    <w:rPr>
                      <w:rFonts w:hint="eastAsia"/>
                      <w:color w:val="FF0000"/>
                      <w:sz w:val="24"/>
                    </w:rPr>
                    <w:t xml:space="preserve">　</w:t>
                  </w:r>
                </w:p>
                <w:p w14:paraId="4A27B765" w14:textId="4B970601" w:rsidR="006927FE" w:rsidRDefault="006927FE" w:rsidP="0092582C">
                  <w:pPr>
                    <w:pStyle w:val="a5"/>
                    <w:framePr w:hSpace="142" w:wrap="around" w:vAnchor="page" w:hAnchor="margin" w:y="451"/>
                    <w:spacing w:before="120" w:after="120" w:line="168" w:lineRule="auto"/>
                    <w:rPr>
                      <w:b/>
                      <w:caps w:val="0"/>
                      <w:color w:val="EB5B79" w:themeColor="accent3"/>
                      <w:sz w:val="32"/>
                      <w:szCs w:val="32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</w:pPr>
                </w:p>
                <w:p w14:paraId="70B36B2A" w14:textId="77777777" w:rsidR="006927FE" w:rsidRDefault="006927FE" w:rsidP="0092582C">
                  <w:pPr>
                    <w:pStyle w:val="a5"/>
                    <w:framePr w:hSpace="142" w:wrap="around" w:vAnchor="page" w:hAnchor="margin" w:y="451"/>
                    <w:spacing w:before="120" w:after="120" w:line="168" w:lineRule="auto"/>
                    <w:rPr>
                      <w:b/>
                      <w:caps w:val="0"/>
                      <w:color w:val="EB5B79" w:themeColor="accent3"/>
                      <w:sz w:val="32"/>
                      <w:szCs w:val="32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</w:pPr>
                </w:p>
                <w:p w14:paraId="2E23236B" w14:textId="77777777" w:rsidR="006927FE" w:rsidRDefault="006927FE" w:rsidP="0092582C">
                  <w:pPr>
                    <w:pStyle w:val="a5"/>
                    <w:framePr w:hSpace="142" w:wrap="around" w:vAnchor="page" w:hAnchor="margin" w:y="451"/>
                    <w:spacing w:before="120" w:after="120" w:line="168" w:lineRule="auto"/>
                    <w:rPr>
                      <w:b/>
                      <w:caps w:val="0"/>
                      <w:color w:val="EB5B79" w:themeColor="accent3"/>
                      <w:sz w:val="32"/>
                      <w:szCs w:val="32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</w:pPr>
                </w:p>
                <w:p w14:paraId="15128EC6" w14:textId="77777777" w:rsidR="006927FE" w:rsidRDefault="006927FE" w:rsidP="0092582C">
                  <w:pPr>
                    <w:pStyle w:val="a5"/>
                    <w:framePr w:hSpace="142" w:wrap="around" w:vAnchor="page" w:hAnchor="margin" w:y="451"/>
                    <w:spacing w:before="120" w:after="120" w:line="168" w:lineRule="auto"/>
                    <w:rPr>
                      <w:b/>
                      <w:caps w:val="0"/>
                      <w:color w:val="EB5B79" w:themeColor="accent3"/>
                      <w:sz w:val="32"/>
                      <w:szCs w:val="32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</w:pPr>
                </w:p>
                <w:p w14:paraId="03FBFFAD" w14:textId="77777777" w:rsidR="006927FE" w:rsidRDefault="006927FE" w:rsidP="0092582C">
                  <w:pPr>
                    <w:pStyle w:val="a5"/>
                    <w:framePr w:hSpace="142" w:wrap="around" w:vAnchor="page" w:hAnchor="margin" w:y="451"/>
                    <w:spacing w:before="120" w:after="120" w:line="168" w:lineRule="auto"/>
                    <w:rPr>
                      <w:b/>
                      <w:caps w:val="0"/>
                      <w:color w:val="EB5B79" w:themeColor="accent3"/>
                      <w:sz w:val="32"/>
                      <w:szCs w:val="32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</w:pPr>
                </w:p>
                <w:p w14:paraId="758C36BC" w14:textId="77777777" w:rsidR="00F820FA" w:rsidRPr="00891604" w:rsidRDefault="00C170AC" w:rsidP="0092582C">
                  <w:pPr>
                    <w:pStyle w:val="a5"/>
                    <w:framePr w:hSpace="142" w:wrap="around" w:vAnchor="page" w:hAnchor="margin" w:y="451"/>
                    <w:spacing w:before="120" w:after="120" w:line="168" w:lineRule="auto"/>
                    <w:rPr>
                      <w:szCs w:val="96"/>
                    </w:rPr>
                  </w:pPr>
                  <w:r w:rsidRPr="00891604">
                    <w:rPr>
                      <w:rFonts w:hint="eastAsia"/>
                      <w:b/>
                      <w:caps w:val="0"/>
                      <w:color w:val="EB5B79" w:themeColor="accent3"/>
                      <w:sz w:val="32"/>
                      <w:szCs w:val="32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  <w:t>栃木県</w:t>
                  </w:r>
                  <w:r w:rsidR="0076282C">
                    <w:rPr>
                      <w:rFonts w:hint="eastAsia"/>
                      <w:b/>
                      <w:caps w:val="0"/>
                      <w:color w:val="EB5B79" w:themeColor="accent3"/>
                      <w:sz w:val="32"/>
                      <w:szCs w:val="32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  <w:t>南那須地域で</w:t>
                  </w:r>
                  <w:r w:rsidR="0076282C" w:rsidRPr="00952498">
                    <w:rPr>
                      <w:rFonts w:hint="eastAsia"/>
                      <w:b/>
                      <w:caps w:val="0"/>
                      <w:color w:val="EB5B79" w:themeColor="accent3"/>
                      <w:sz w:val="44"/>
                      <w:szCs w:val="32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  <w:t>農業を始めませんか</w:t>
                  </w:r>
                  <w:r w:rsidR="000B72F8" w:rsidRPr="00952498">
                    <w:rPr>
                      <w:rFonts w:hint="eastAsia"/>
                      <w:b/>
                      <w:caps w:val="0"/>
                      <w:color w:val="EB5B79" w:themeColor="accent3"/>
                      <w:sz w:val="44"/>
                      <w:szCs w:val="32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  <w:t>？</w:t>
                  </w:r>
                </w:p>
                <w:p w14:paraId="1F1CAE8E" w14:textId="77777777" w:rsidR="006927FE" w:rsidRPr="0076282C" w:rsidRDefault="00B40AE2" w:rsidP="0092582C">
                  <w:pPr>
                    <w:framePr w:hSpace="142" w:wrap="around" w:vAnchor="page" w:hAnchor="margin" w:y="451"/>
                    <w:spacing w:afterLines="50" w:after="120" w:line="168" w:lineRule="auto"/>
                    <w:ind w:firstLineChars="100" w:firstLine="240"/>
                    <w:rPr>
                      <w:b/>
                      <w:sz w:val="24"/>
                    </w:rPr>
                  </w:pPr>
                  <w:r w:rsidRPr="0076282C">
                    <w:rPr>
                      <w:rFonts w:hint="eastAsia"/>
                      <w:sz w:val="24"/>
                    </w:rPr>
                    <w:t>栃木県の東部、那須烏山市・那珂川町</w:t>
                  </w:r>
                  <w:r w:rsidR="000B72F8" w:rsidRPr="0076282C">
                    <w:rPr>
                      <w:rFonts w:hint="eastAsia"/>
                      <w:sz w:val="24"/>
                    </w:rPr>
                    <w:t>では</w:t>
                  </w:r>
                  <w:r w:rsidR="000B72F8" w:rsidRPr="00393840">
                    <w:rPr>
                      <w:rFonts w:hint="eastAsia"/>
                      <w:color w:val="00B0F0"/>
                      <w:sz w:val="24"/>
                      <w:u w:val="single"/>
                    </w:rPr>
                    <w:t>新規就農</w:t>
                  </w:r>
                  <w:r w:rsidR="0082222A" w:rsidRPr="00393840">
                    <w:rPr>
                      <w:rFonts w:hint="eastAsia"/>
                      <w:color w:val="00B0F0"/>
                      <w:sz w:val="24"/>
                      <w:u w:val="single"/>
                    </w:rPr>
                    <w:t>を希望</w:t>
                  </w:r>
                  <w:r w:rsidR="0082222A" w:rsidRPr="00393840">
                    <w:rPr>
                      <w:rFonts w:hint="eastAsia"/>
                      <w:color w:val="00B0F0"/>
                      <w:sz w:val="24"/>
                    </w:rPr>
                    <w:t>する</w:t>
                  </w:r>
                  <w:r w:rsidR="000B72F8" w:rsidRPr="00393840">
                    <w:rPr>
                      <w:rFonts w:hint="eastAsia"/>
                      <w:color w:val="00B0F0"/>
                      <w:sz w:val="24"/>
                    </w:rPr>
                    <w:t>研修生</w:t>
                  </w:r>
                  <w:r w:rsidR="0082222A" w:rsidRPr="00393840">
                    <w:rPr>
                      <w:rFonts w:hint="eastAsia"/>
                      <w:color w:val="00B0F0"/>
                      <w:sz w:val="24"/>
                    </w:rPr>
                    <w:t>の</w:t>
                  </w:r>
                  <w:r w:rsidR="000B72F8" w:rsidRPr="00393840">
                    <w:rPr>
                      <w:rFonts w:hint="eastAsia"/>
                      <w:color w:val="00B0F0"/>
                      <w:sz w:val="24"/>
                    </w:rPr>
                    <w:t>受入れを予定しています。</w:t>
                  </w:r>
                  <w:r w:rsidR="005F1DA9" w:rsidRPr="0076282C">
                    <w:rPr>
                      <w:rFonts w:hint="eastAsia"/>
                      <w:sz w:val="24"/>
                    </w:rPr>
                    <w:t>体験会では、</w:t>
                  </w:r>
                  <w:r w:rsidR="000B72F8" w:rsidRPr="0076282C">
                    <w:rPr>
                      <w:rFonts w:hint="eastAsia"/>
                      <w:sz w:val="24"/>
                    </w:rPr>
                    <w:t>生産農家の</w:t>
                  </w:r>
                  <w:r w:rsidR="00CB300D" w:rsidRPr="0076282C">
                    <w:rPr>
                      <w:rFonts w:hint="eastAsia"/>
                      <w:sz w:val="24"/>
                    </w:rPr>
                    <w:t>農場にて</w:t>
                  </w:r>
                  <w:r w:rsidR="001C42F0">
                    <w:rPr>
                      <w:rFonts w:hint="eastAsia"/>
                      <w:b/>
                      <w:sz w:val="24"/>
                    </w:rPr>
                    <w:t>いちご</w:t>
                  </w:r>
                  <w:r w:rsidR="00A7671D">
                    <w:rPr>
                      <w:rFonts w:hint="eastAsia"/>
                      <w:b/>
                      <w:sz w:val="24"/>
                    </w:rPr>
                    <w:t>の定植</w:t>
                  </w:r>
                  <w:r w:rsidR="00CB300D" w:rsidRPr="0076282C">
                    <w:rPr>
                      <w:rFonts w:hint="eastAsia"/>
                      <w:b/>
                      <w:sz w:val="24"/>
                    </w:rPr>
                    <w:t>作業</w:t>
                  </w:r>
                  <w:r w:rsidR="00CB300D" w:rsidRPr="0076282C">
                    <w:rPr>
                      <w:b/>
                      <w:sz w:val="24"/>
                    </w:rPr>
                    <w:t>を</w:t>
                  </w:r>
                  <w:r w:rsidR="00CB037A" w:rsidRPr="0076282C">
                    <w:rPr>
                      <w:rFonts w:hint="eastAsia"/>
                      <w:b/>
                      <w:sz w:val="24"/>
                    </w:rPr>
                    <w:t>体験</w:t>
                  </w:r>
                  <w:r w:rsidR="005F1DA9" w:rsidRPr="0076282C">
                    <w:rPr>
                      <w:rFonts w:hint="eastAsia"/>
                      <w:b/>
                      <w:sz w:val="24"/>
                    </w:rPr>
                    <w:t>！</w:t>
                  </w:r>
                </w:p>
                <w:p w14:paraId="2A613290" w14:textId="77777777" w:rsidR="0076282C" w:rsidRDefault="00FA2E8C" w:rsidP="00457C1F">
                  <w:pPr>
                    <w:framePr w:hSpace="142" w:wrap="around" w:vAnchor="page" w:hAnchor="margin" w:y="451"/>
                    <w:spacing w:afterLines="50" w:after="120" w:line="168" w:lineRule="auto"/>
                    <w:ind w:firstLineChars="100" w:firstLine="240"/>
                  </w:pPr>
                  <w:r w:rsidRPr="0076282C">
                    <w:rPr>
                      <w:rFonts w:hint="eastAsia"/>
                      <w:b/>
                      <w:sz w:val="24"/>
                    </w:rPr>
                    <w:t>若手生産者等との交流を通して</w:t>
                  </w:r>
                  <w:r w:rsidR="005F1DA9" w:rsidRPr="0076282C">
                    <w:rPr>
                      <w:rFonts w:hint="eastAsia"/>
                      <w:sz w:val="24"/>
                    </w:rPr>
                    <w:t>、</w:t>
                  </w:r>
                  <w:r w:rsidRPr="0076282C">
                    <w:rPr>
                      <w:rFonts w:hint="eastAsia"/>
                      <w:sz w:val="24"/>
                    </w:rPr>
                    <w:t>農業や</w:t>
                  </w:r>
                  <w:r w:rsidR="00CB037A" w:rsidRPr="0076282C">
                    <w:rPr>
                      <w:rFonts w:hint="eastAsia"/>
                      <w:sz w:val="24"/>
                    </w:rPr>
                    <w:t>地域の雰囲気を</w:t>
                  </w:r>
                  <w:r w:rsidR="0092582C" w:rsidRPr="0076282C">
                    <w:rPr>
                      <w:rFonts w:hint="eastAsia"/>
                      <w:sz w:val="24"/>
                    </w:rPr>
                    <w:t>肌で</w:t>
                  </w:r>
                  <w:r w:rsidR="00CB037A" w:rsidRPr="0076282C">
                    <w:rPr>
                      <w:rFonts w:hint="eastAsia"/>
                      <w:sz w:val="24"/>
                    </w:rPr>
                    <w:t>感じてください</w:t>
                  </w:r>
                  <w:r w:rsidRPr="0076282C">
                    <w:rPr>
                      <w:rFonts w:hint="eastAsia"/>
                      <w:sz w:val="24"/>
                    </w:rPr>
                    <w:t>!!</w:t>
                  </w:r>
                  <w:r w:rsidR="00457C1F" w:rsidRPr="0076282C">
                    <w:rPr>
                      <w:rFonts w:hint="eastAsia"/>
                      <w:sz w:val="24"/>
                    </w:rPr>
                    <w:t xml:space="preserve">　　　　　　　　　　　　　　　　　　　　　　</w:t>
                  </w:r>
                  <w:r w:rsidR="00457C1F">
                    <w:rPr>
                      <w:rFonts w:hint="eastAsia"/>
                    </w:rPr>
                    <w:t xml:space="preserve">　　　　　　　　　　　　　　　　</w:t>
                  </w:r>
                </w:p>
                <w:p w14:paraId="6DDD81E5" w14:textId="77777777" w:rsidR="00A602E0" w:rsidRDefault="00457C1F" w:rsidP="00457C1F">
                  <w:pPr>
                    <w:framePr w:hSpace="142" w:wrap="around" w:vAnchor="page" w:hAnchor="margin" w:y="451"/>
                    <w:spacing w:afterLines="50" w:after="120" w:line="168" w:lineRule="auto"/>
                    <w:ind w:firstLineChars="100" w:firstLine="200"/>
                  </w:pPr>
                  <w:r w:rsidRPr="00457C1F">
                    <w:rPr>
                      <w:rFonts w:hint="eastAsia"/>
                      <w:color w:val="D91A42" w:themeColor="accent3" w:themeShade="BF"/>
                      <w:sz w:val="20"/>
                      <w:szCs w:val="20"/>
                    </w:rPr>
                    <w:t>＜当日、</w:t>
                  </w:r>
                  <w:r w:rsidRPr="00457C1F">
                    <w:rPr>
                      <w:rFonts w:ascii="ＭＳ 明朝" w:hAnsi="ＭＳ 明朝"/>
                      <w:color w:val="D91A42" w:themeColor="accent3" w:themeShade="BF"/>
                      <w:sz w:val="20"/>
                      <w:szCs w:val="20"/>
                    </w:rPr>
                    <w:t>発熱</w:t>
                  </w:r>
                  <w:r>
                    <w:rPr>
                      <w:rFonts w:ascii="ＭＳ 明朝" w:hAnsi="ＭＳ 明朝" w:hint="eastAsia"/>
                      <w:color w:val="D91A42" w:themeColor="accent3" w:themeShade="BF"/>
                      <w:sz w:val="20"/>
                      <w:szCs w:val="20"/>
                    </w:rPr>
                    <w:t>や</w:t>
                  </w:r>
                  <w:r w:rsidRPr="00457C1F">
                    <w:rPr>
                      <w:rFonts w:ascii="ＭＳ 明朝" w:hAnsi="ＭＳ 明朝"/>
                      <w:color w:val="D91A42" w:themeColor="accent3" w:themeShade="BF"/>
                      <w:sz w:val="20"/>
                      <w:szCs w:val="20"/>
                    </w:rPr>
                    <w:t>風邪の症状がある方は</w:t>
                  </w:r>
                  <w:r>
                    <w:rPr>
                      <w:rFonts w:ascii="ＭＳ 明朝" w:hAnsi="ＭＳ 明朝" w:hint="eastAsia"/>
                      <w:color w:val="D91A42" w:themeColor="accent3" w:themeShade="BF"/>
                      <w:sz w:val="20"/>
                      <w:szCs w:val="20"/>
                    </w:rPr>
                    <w:t>現地</w:t>
                  </w:r>
                  <w:r w:rsidRPr="00457C1F">
                    <w:rPr>
                      <w:rFonts w:ascii="ＭＳ 明朝" w:hAnsi="ＭＳ 明朝"/>
                      <w:color w:val="D91A42" w:themeColor="accent3" w:themeShade="BF"/>
                      <w:sz w:val="20"/>
                      <w:szCs w:val="20"/>
                    </w:rPr>
                    <w:t>出席をご辞退くださるようお願いします</w:t>
                  </w:r>
                  <w:r w:rsidRPr="00457C1F">
                    <w:rPr>
                      <w:rFonts w:ascii="ＭＳ 明朝" w:hAnsi="ＭＳ 明朝" w:hint="eastAsia"/>
                      <w:color w:val="D91A42" w:themeColor="accent3" w:themeShade="BF"/>
                      <w:sz w:val="20"/>
                      <w:szCs w:val="20"/>
                    </w:rPr>
                    <w:t>＞</w:t>
                  </w:r>
                </w:p>
              </w:tc>
            </w:tr>
            <w:tr w:rsidR="00F820FA" w:rsidRPr="00D110B7" w14:paraId="7881C4D5" w14:textId="77777777" w:rsidTr="0092582C">
              <w:trPr>
                <w:trHeight w:hRule="exact" w:val="420"/>
              </w:trPr>
              <w:tc>
                <w:tcPr>
                  <w:tcW w:w="72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1E17C" w:themeFill="background2" w:themeFillShade="BF"/>
                </w:tcPr>
                <w:p w14:paraId="0A8DF50C" w14:textId="38DA5A60" w:rsidR="001E1396" w:rsidRPr="001E1396" w:rsidRDefault="00A602E0" w:rsidP="0092582C">
                  <w:pPr>
                    <w:framePr w:hSpace="142" w:wrap="around" w:vAnchor="page" w:hAnchor="margin" w:y="451"/>
                    <w:jc w:val="both"/>
                    <w:rPr>
                      <w:color w:val="FF0000"/>
                    </w:rPr>
                  </w:pPr>
                  <w:r w:rsidRPr="00D110B7">
                    <w:rPr>
                      <w:rFonts w:hint="eastAsia"/>
                    </w:rPr>
                    <w:t>＜内容</w:t>
                  </w:r>
                  <w:r w:rsidRPr="00D110B7">
                    <w:t>及び日程</w:t>
                  </w:r>
                  <w:r w:rsidRPr="00D110B7">
                    <w:rPr>
                      <w:rFonts w:hint="eastAsia"/>
                    </w:rPr>
                    <w:t>＞</w:t>
                  </w:r>
                  <w:r w:rsidR="00482541">
                    <w:rPr>
                      <w:rFonts w:hint="eastAsia"/>
                      <w:color w:val="FF0000"/>
                    </w:rPr>
                    <w:t xml:space="preserve">　　　　　　　　　　　　　　　　　　　</w:t>
                  </w:r>
                  <w:r w:rsidR="00AA1D29">
                    <w:rPr>
                      <w:rFonts w:hint="eastAsia"/>
                      <w:color w:val="FF0000"/>
                    </w:rPr>
                    <w:t xml:space="preserve">　</w:t>
                  </w:r>
                  <w:r w:rsidR="001E1396" w:rsidRPr="001E1396">
                    <w:rPr>
                      <w:rFonts w:hint="eastAsia"/>
                      <w:color w:val="FF0000"/>
                    </w:rPr>
                    <w:t>※</w:t>
                  </w:r>
                  <w:r w:rsidR="001E1396" w:rsidRPr="001E1396">
                    <w:rPr>
                      <w:color w:val="FF0000"/>
                    </w:rPr>
                    <w:t>荒天</w:t>
                  </w:r>
                  <w:r w:rsidR="001E1396" w:rsidRPr="001E1396">
                    <w:rPr>
                      <w:rFonts w:hint="eastAsia"/>
                      <w:color w:val="FF0000"/>
                    </w:rPr>
                    <w:t>中止</w:t>
                  </w:r>
                </w:p>
                <w:p w14:paraId="02FE8004" w14:textId="77777777" w:rsidR="00F820FA" w:rsidRPr="00D110B7" w:rsidRDefault="00F820FA" w:rsidP="0092582C">
                  <w:pPr>
                    <w:framePr w:hSpace="142" w:wrap="around" w:vAnchor="page" w:hAnchor="margin" w:y="451"/>
                    <w:spacing w:after="0"/>
                    <w:jc w:val="both"/>
                  </w:pPr>
                </w:p>
              </w:tc>
            </w:tr>
          </w:tbl>
          <w:p w14:paraId="2569261B" w14:textId="77777777" w:rsidR="00D33CB7" w:rsidRPr="00D110B7" w:rsidRDefault="00D110B7" w:rsidP="0092582C">
            <w:pPr>
              <w:shd w:val="clear" w:color="auto" w:fill="F7F7DC" w:themeFill="background2"/>
              <w:spacing w:after="0"/>
              <w:rPr>
                <w:rFonts w:ascii="ＭＳ Ｐゴシック" w:eastAsia="ＭＳ Ｐゴシック" w:hAnsi="ＭＳ Ｐゴシック"/>
                <w:b/>
              </w:rPr>
            </w:pPr>
            <w:r w:rsidRPr="00D110B7">
              <w:rPr>
                <w:rFonts w:ascii="ＭＳ Ｐゴシック" w:eastAsia="ＭＳ Ｐゴシック" w:hAnsi="ＭＳ Ｐゴシック" w:hint="eastAsia"/>
                <w:b/>
                <w:sz w:val="24"/>
              </w:rPr>
              <w:t>（会場）</w:t>
            </w:r>
            <w:r w:rsidR="00D33CB7" w:rsidRPr="00D110B7">
              <w:rPr>
                <w:rFonts w:ascii="ＭＳ Ｐゴシック" w:eastAsia="ＭＳ Ｐゴシック" w:hAnsi="ＭＳ Ｐゴシック"/>
                <w:b/>
                <w:sz w:val="24"/>
              </w:rPr>
              <w:t>JAなす南</w:t>
            </w:r>
            <w:r w:rsidRPr="00D110B7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</w:t>
            </w:r>
            <w:r w:rsidR="0076282C">
              <w:rPr>
                <w:rFonts w:ascii="ＭＳ Ｐゴシック" w:eastAsia="ＭＳ Ｐゴシック" w:hAnsi="ＭＳ Ｐゴシック" w:hint="eastAsia"/>
                <w:b/>
                <w:sz w:val="24"/>
              </w:rPr>
              <w:t>本店</w:t>
            </w:r>
            <w:r w:rsidR="00D33CB7" w:rsidRPr="00D110B7">
              <w:rPr>
                <w:rFonts w:ascii="ＭＳ Ｐゴシック" w:eastAsia="ＭＳ Ｐゴシック" w:hAnsi="ＭＳ Ｐゴシック" w:hint="eastAsia"/>
                <w:b/>
                <w:sz w:val="22"/>
              </w:rPr>
              <w:t>（栃木県</w:t>
            </w:r>
            <w:r w:rsidR="0076282C">
              <w:rPr>
                <w:rFonts w:ascii="ＭＳ Ｐゴシック" w:eastAsia="ＭＳ Ｐゴシック" w:hAnsi="ＭＳ Ｐゴシック" w:hint="eastAsia"/>
                <w:b/>
                <w:sz w:val="22"/>
              </w:rPr>
              <w:t>那須郡那珂川町白久10</w:t>
            </w:r>
            <w:r w:rsidR="00D33CB7" w:rsidRPr="00D110B7">
              <w:rPr>
                <w:rFonts w:ascii="ＭＳ Ｐゴシック" w:eastAsia="ＭＳ Ｐゴシック" w:hAnsi="ＭＳ Ｐゴシック"/>
                <w:b/>
                <w:sz w:val="22"/>
              </w:rPr>
              <w:t>）</w:t>
            </w:r>
          </w:p>
          <w:p w14:paraId="4DE794A0" w14:textId="77777777" w:rsidR="00D110B7" w:rsidRPr="002A609F" w:rsidRDefault="003D2AC2" w:rsidP="003D2AC2">
            <w:pPr>
              <w:shd w:val="clear" w:color="auto" w:fill="F7F7DC" w:themeFill="background2"/>
              <w:spacing w:after="0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F27F5A">
              <w:rPr>
                <w:rFonts w:hint="eastAsia"/>
                <w:sz w:val="24"/>
              </w:rPr>
              <w:t>:2</w:t>
            </w:r>
            <w:r w:rsidR="00D110B7" w:rsidRPr="002A609F">
              <w:rPr>
                <w:rFonts w:hint="eastAsia"/>
                <w:sz w:val="24"/>
              </w:rPr>
              <w:t xml:space="preserve">0　</w:t>
            </w:r>
            <w:r w:rsidR="00D110B7" w:rsidRPr="002A609F">
              <w:rPr>
                <w:sz w:val="24"/>
              </w:rPr>
              <w:t xml:space="preserve">　　　　　</w:t>
            </w:r>
            <w:r w:rsidR="00D110B7" w:rsidRPr="002A609F">
              <w:rPr>
                <w:rFonts w:hint="eastAsia"/>
                <w:sz w:val="24"/>
              </w:rPr>
              <w:t>受付</w:t>
            </w:r>
          </w:p>
          <w:p w14:paraId="483DAE84" w14:textId="77777777" w:rsidR="00F820FA" w:rsidRPr="002A609F" w:rsidRDefault="003D2AC2" w:rsidP="003D2AC2">
            <w:pPr>
              <w:shd w:val="clear" w:color="auto" w:fill="F7F7DC" w:themeFill="background2"/>
              <w:spacing w:after="0"/>
              <w:ind w:firstLineChars="200" w:firstLine="480"/>
              <w:rPr>
                <w:sz w:val="21"/>
              </w:rPr>
            </w:pPr>
            <w:r>
              <w:rPr>
                <w:rFonts w:hint="eastAsia"/>
                <w:sz w:val="24"/>
              </w:rPr>
              <w:t>9</w:t>
            </w:r>
            <w:r w:rsidR="00F27F5A">
              <w:rPr>
                <w:rFonts w:hint="eastAsia"/>
                <w:sz w:val="24"/>
              </w:rPr>
              <w:t>:3</w:t>
            </w:r>
            <w:r w:rsidR="00D110B7" w:rsidRPr="002A609F">
              <w:rPr>
                <w:rFonts w:hint="eastAsia"/>
                <w:sz w:val="24"/>
              </w:rPr>
              <w:t>0</w:t>
            </w:r>
            <w:r w:rsidR="007F0A9C">
              <w:rPr>
                <w:rFonts w:hint="eastAsia"/>
                <w:sz w:val="24"/>
              </w:rPr>
              <w:t xml:space="preserve">　</w:t>
            </w:r>
            <w:r w:rsidR="00D33CB7" w:rsidRPr="002A609F">
              <w:rPr>
                <w:sz w:val="24"/>
              </w:rPr>
              <w:t xml:space="preserve">　　　　</w:t>
            </w:r>
            <w:r w:rsidR="007F0A9C">
              <w:rPr>
                <w:rFonts w:hint="eastAsia"/>
                <w:sz w:val="24"/>
              </w:rPr>
              <w:t xml:space="preserve">　</w:t>
            </w:r>
            <w:r w:rsidR="00590BC0" w:rsidRPr="002A609F">
              <w:rPr>
                <w:sz w:val="24"/>
              </w:rPr>
              <w:t>開会</w:t>
            </w:r>
            <w:r w:rsidR="00D33CB7" w:rsidRPr="002A609F">
              <w:rPr>
                <w:rFonts w:hint="eastAsia"/>
                <w:sz w:val="24"/>
              </w:rPr>
              <w:t xml:space="preserve">　</w:t>
            </w:r>
            <w:r w:rsidR="00D33CB7" w:rsidRPr="002A609F">
              <w:rPr>
                <w:sz w:val="24"/>
              </w:rPr>
              <w:t>（産地概要説明等）</w:t>
            </w:r>
          </w:p>
          <w:p w14:paraId="015CE97B" w14:textId="77777777" w:rsidR="00590BC0" w:rsidRPr="002A609F" w:rsidRDefault="003D2AC2" w:rsidP="003D2AC2">
            <w:pPr>
              <w:shd w:val="clear" w:color="auto" w:fill="F7F7DC" w:themeFill="background2"/>
              <w:spacing w:after="0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F27F5A">
              <w:rPr>
                <w:rFonts w:hint="eastAsia"/>
                <w:sz w:val="24"/>
              </w:rPr>
              <w:t>:00</w:t>
            </w:r>
            <w:r w:rsidR="00590BC0" w:rsidRPr="002A609F">
              <w:rPr>
                <w:sz w:val="24"/>
              </w:rPr>
              <w:t>～</w:t>
            </w:r>
            <w:r>
              <w:rPr>
                <w:rFonts w:hint="eastAsia"/>
                <w:sz w:val="24"/>
              </w:rPr>
              <w:t>10:4</w:t>
            </w:r>
            <w:r w:rsidR="00E263F4">
              <w:rPr>
                <w:rFonts w:hint="eastAsia"/>
                <w:sz w:val="24"/>
              </w:rPr>
              <w:t>5</w:t>
            </w:r>
            <w:r w:rsidR="00590BC0" w:rsidRPr="002A609F">
              <w:rPr>
                <w:rFonts w:hint="eastAsia"/>
                <w:sz w:val="24"/>
              </w:rPr>
              <w:t xml:space="preserve">　</w:t>
            </w:r>
            <w:r w:rsidR="00590BC0" w:rsidRPr="002A609F">
              <w:rPr>
                <w:sz w:val="24"/>
              </w:rPr>
              <w:t xml:space="preserve">　</w:t>
            </w:r>
            <w:r w:rsidR="001C42F0">
              <w:rPr>
                <w:rFonts w:hint="eastAsia"/>
                <w:sz w:val="24"/>
              </w:rPr>
              <w:t>いちご</w:t>
            </w:r>
            <w:r w:rsidR="00CC1BB6">
              <w:rPr>
                <w:rFonts w:hint="eastAsia"/>
                <w:sz w:val="24"/>
              </w:rPr>
              <w:t>定植</w:t>
            </w:r>
            <w:r w:rsidR="00F27F5A">
              <w:rPr>
                <w:rFonts w:hint="eastAsia"/>
                <w:sz w:val="24"/>
              </w:rPr>
              <w:t>体験</w:t>
            </w:r>
            <w:r w:rsidR="00CC1BB6">
              <w:rPr>
                <w:rFonts w:hint="eastAsia"/>
                <w:sz w:val="24"/>
              </w:rPr>
              <w:t>他</w:t>
            </w:r>
            <w:r w:rsidR="00F27F5A">
              <w:rPr>
                <w:rFonts w:hint="eastAsia"/>
                <w:sz w:val="24"/>
              </w:rPr>
              <w:t>（生産農家）</w:t>
            </w:r>
          </w:p>
          <w:p w14:paraId="6475B9E5" w14:textId="69797572" w:rsidR="00590BC0" w:rsidRPr="00A10C6F" w:rsidRDefault="00590BC0" w:rsidP="0092582C">
            <w:pPr>
              <w:shd w:val="clear" w:color="auto" w:fill="F7F7DC" w:themeFill="background2"/>
              <w:spacing w:after="0"/>
              <w:rPr>
                <w:sz w:val="24"/>
              </w:rPr>
            </w:pPr>
            <w:r w:rsidRPr="00A10C6F">
              <w:rPr>
                <w:rFonts w:hint="eastAsia"/>
                <w:sz w:val="24"/>
              </w:rPr>
              <w:t>1</w:t>
            </w:r>
            <w:r w:rsidR="00F9463F">
              <w:rPr>
                <w:rFonts w:hint="eastAsia"/>
                <w:sz w:val="24"/>
              </w:rPr>
              <w:t>1</w:t>
            </w:r>
            <w:r w:rsidR="009F09E8">
              <w:rPr>
                <w:rFonts w:hint="eastAsia"/>
                <w:sz w:val="24"/>
              </w:rPr>
              <w:t>:</w:t>
            </w:r>
            <w:r w:rsidR="00F9463F">
              <w:rPr>
                <w:rFonts w:hint="eastAsia"/>
                <w:sz w:val="24"/>
              </w:rPr>
              <w:t>0</w:t>
            </w:r>
            <w:r w:rsidR="00E263F4">
              <w:rPr>
                <w:rFonts w:hint="eastAsia"/>
                <w:sz w:val="24"/>
              </w:rPr>
              <w:t>0</w:t>
            </w:r>
            <w:r w:rsidRPr="00A10C6F">
              <w:rPr>
                <w:sz w:val="24"/>
              </w:rPr>
              <w:t>～</w:t>
            </w:r>
            <w:r w:rsidR="00D33CB7" w:rsidRPr="00A10C6F">
              <w:rPr>
                <w:sz w:val="24"/>
              </w:rPr>
              <w:t>1</w:t>
            </w:r>
            <w:r w:rsidR="00F27F5A">
              <w:rPr>
                <w:rFonts w:hint="eastAsia"/>
                <w:sz w:val="24"/>
              </w:rPr>
              <w:t>1</w:t>
            </w:r>
            <w:r w:rsidR="005B468E" w:rsidRPr="00A10C6F">
              <w:rPr>
                <w:sz w:val="24"/>
              </w:rPr>
              <w:t>:</w:t>
            </w:r>
            <w:r w:rsidR="00F9463F">
              <w:rPr>
                <w:rFonts w:hint="eastAsia"/>
                <w:sz w:val="24"/>
              </w:rPr>
              <w:t>5</w:t>
            </w:r>
            <w:r w:rsidR="009F09E8">
              <w:rPr>
                <w:rFonts w:hint="eastAsia"/>
                <w:sz w:val="24"/>
              </w:rPr>
              <w:t>0</w:t>
            </w:r>
            <w:r w:rsidRPr="00A10C6F">
              <w:rPr>
                <w:rFonts w:hint="eastAsia"/>
                <w:sz w:val="24"/>
              </w:rPr>
              <w:t xml:space="preserve">　</w:t>
            </w:r>
            <w:r w:rsidRPr="00A10C6F">
              <w:rPr>
                <w:sz w:val="24"/>
              </w:rPr>
              <w:t xml:space="preserve">　</w:t>
            </w:r>
            <w:r w:rsidR="009F09E8" w:rsidRPr="002A609F">
              <w:rPr>
                <w:sz w:val="24"/>
              </w:rPr>
              <w:t>就農相談</w:t>
            </w:r>
            <w:r w:rsidR="00F27F5A">
              <w:rPr>
                <w:rFonts w:hint="eastAsia"/>
                <w:sz w:val="24"/>
              </w:rPr>
              <w:t>会（</w:t>
            </w:r>
            <w:r w:rsidR="00AE7A6A">
              <w:rPr>
                <w:rFonts w:hint="eastAsia"/>
                <w:sz w:val="24"/>
              </w:rPr>
              <w:t>JAなす南</w:t>
            </w:r>
            <w:r w:rsidR="00D003D0">
              <w:rPr>
                <w:rFonts w:hint="eastAsia"/>
                <w:sz w:val="24"/>
              </w:rPr>
              <w:t xml:space="preserve">　本店</w:t>
            </w:r>
            <w:r w:rsidR="00F27F5A">
              <w:rPr>
                <w:rFonts w:hint="eastAsia"/>
                <w:sz w:val="24"/>
              </w:rPr>
              <w:t>）</w:t>
            </w:r>
          </w:p>
          <w:p w14:paraId="13697876" w14:textId="77777777" w:rsidR="009D5B86" w:rsidRPr="00A10C6F" w:rsidRDefault="00590BC0" w:rsidP="0092582C">
            <w:pPr>
              <w:shd w:val="clear" w:color="auto" w:fill="F7F7DC" w:themeFill="background2"/>
              <w:spacing w:after="0"/>
              <w:ind w:firstLineChars="150" w:firstLine="360"/>
              <w:rPr>
                <w:sz w:val="24"/>
              </w:rPr>
            </w:pPr>
            <w:r w:rsidRPr="00A10C6F">
              <w:rPr>
                <w:rFonts w:hint="eastAsia"/>
                <w:sz w:val="24"/>
              </w:rPr>
              <w:t>1</w:t>
            </w:r>
            <w:r w:rsidR="00AE7A6A">
              <w:rPr>
                <w:rFonts w:hint="eastAsia"/>
                <w:sz w:val="24"/>
              </w:rPr>
              <w:t>2</w:t>
            </w:r>
            <w:r w:rsidR="009F09E8">
              <w:rPr>
                <w:rFonts w:hint="eastAsia"/>
                <w:sz w:val="24"/>
              </w:rPr>
              <w:t>:</w:t>
            </w:r>
            <w:r w:rsidR="00AE7A6A">
              <w:rPr>
                <w:rFonts w:hint="eastAsia"/>
                <w:sz w:val="24"/>
              </w:rPr>
              <w:t>0</w:t>
            </w:r>
            <w:r w:rsidR="009F09E8">
              <w:rPr>
                <w:rFonts w:hint="eastAsia"/>
                <w:sz w:val="24"/>
              </w:rPr>
              <w:t>0</w:t>
            </w:r>
            <w:r w:rsidR="007F0A9C">
              <w:rPr>
                <w:rFonts w:hint="eastAsia"/>
                <w:sz w:val="24"/>
              </w:rPr>
              <w:t xml:space="preserve">　</w:t>
            </w:r>
            <w:r w:rsidRPr="00A10C6F">
              <w:rPr>
                <w:sz w:val="24"/>
              </w:rPr>
              <w:t xml:space="preserve">　　　　　閉会</w:t>
            </w:r>
            <w:r w:rsidR="00DC3394">
              <w:rPr>
                <w:rFonts w:hint="eastAsia"/>
                <w:sz w:val="24"/>
              </w:rPr>
              <w:t>・自由解散</w:t>
            </w:r>
          </w:p>
          <w:p w14:paraId="503F05E2" w14:textId="77777777" w:rsidR="009D5B86" w:rsidRDefault="009D5B86" w:rsidP="0092582C"/>
          <w:p w14:paraId="1CD17FBA" w14:textId="77777777" w:rsidR="00590BC0" w:rsidRPr="009D5B86" w:rsidRDefault="00590BC0" w:rsidP="0092582C"/>
        </w:tc>
        <w:tc>
          <w:tcPr>
            <w:tcW w:w="144" w:type="dxa"/>
          </w:tcPr>
          <w:p w14:paraId="2C1DC722" w14:textId="77777777" w:rsidR="00F820FA" w:rsidRDefault="00F820FA" w:rsidP="0092582C"/>
        </w:tc>
        <w:tc>
          <w:tcPr>
            <w:tcW w:w="3456" w:type="dxa"/>
          </w:tcPr>
          <w:tbl>
            <w:tblPr>
              <w:tblpPr w:leftFromText="142" w:rightFromText="142" w:horzAnchor="margin" w:tblpY="465"/>
              <w:tblOverlap w:val="never"/>
              <w:tblW w:w="3828" w:type="dxa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チラシのサイドバーのレイアウト"/>
            </w:tblPr>
            <w:tblGrid>
              <w:gridCol w:w="3828"/>
            </w:tblGrid>
            <w:tr w:rsidR="00CB300D" w:rsidRPr="00CB300D" w14:paraId="40ABE2A6" w14:textId="77777777" w:rsidTr="00281727">
              <w:trPr>
                <w:trHeight w:val="9781"/>
              </w:trPr>
              <w:tc>
                <w:tcPr>
                  <w:tcW w:w="3828" w:type="dxa"/>
                  <w:shd w:val="clear" w:color="auto" w:fill="4EA23A" w:themeFill="accent6"/>
                  <w:vAlign w:val="center"/>
                </w:tcPr>
                <w:p w14:paraId="0D6D1E8C" w14:textId="77777777" w:rsidR="00765992" w:rsidRPr="00450913" w:rsidRDefault="00C170AC" w:rsidP="00DB10CF">
                  <w:pPr>
                    <w:pStyle w:val="2"/>
                    <w:spacing w:beforeLines="100" w:before="240"/>
                    <w:ind w:leftChars="-100" w:left="-100" w:hangingChars="50" w:hanging="160"/>
                    <w:jc w:val="left"/>
                  </w:pPr>
                  <w:r w:rsidRPr="00CB300D">
                    <w:rPr>
                      <w:rFonts w:hint="eastAsia"/>
                    </w:rPr>
                    <w:t>＜</w:t>
                  </w:r>
                  <w:r w:rsidR="00937D04" w:rsidRPr="00CB300D">
                    <w:rPr>
                      <w:rFonts w:hint="eastAsia"/>
                    </w:rPr>
                    <w:t>集合時間・場所</w:t>
                  </w:r>
                  <w:r w:rsidRPr="00CB300D">
                    <w:rPr>
                      <w:rFonts w:hint="eastAsia"/>
                    </w:rPr>
                    <w:t>＞</w:t>
                  </w:r>
                  <w:r w:rsidR="00450913">
                    <w:rPr>
                      <w:rFonts w:hint="eastAsia"/>
                    </w:rPr>
                    <w:t xml:space="preserve">     </w:t>
                  </w:r>
                  <w:r w:rsidR="003D2AC2">
                    <w:rPr>
                      <w:rFonts w:hint="eastAsia"/>
                      <w:sz w:val="28"/>
                    </w:rPr>
                    <w:t>９:0０</w:t>
                  </w:r>
                  <w:r w:rsidR="00937D04" w:rsidRPr="00CB300D">
                    <w:rPr>
                      <w:rFonts w:hint="eastAsia"/>
                      <w:sz w:val="28"/>
                    </w:rPr>
                    <w:t>JR</w:t>
                  </w:r>
                  <w:r w:rsidR="00E56624" w:rsidRPr="00CB300D">
                    <w:rPr>
                      <w:rFonts w:hint="eastAsia"/>
                      <w:sz w:val="28"/>
                    </w:rPr>
                    <w:t>烏山線</w:t>
                  </w:r>
                  <w:r w:rsidR="00140F3E">
                    <w:rPr>
                      <w:rFonts w:hint="eastAsia"/>
                      <w:sz w:val="28"/>
                    </w:rPr>
                    <w:t>烏山</w:t>
                  </w:r>
                  <w:r w:rsidR="00937D04" w:rsidRPr="00CB300D">
                    <w:rPr>
                      <w:rFonts w:hint="eastAsia"/>
                      <w:sz w:val="28"/>
                    </w:rPr>
                    <w:t>駅</w:t>
                  </w:r>
                  <w:r w:rsidR="00450913">
                    <w:rPr>
                      <w:rFonts w:hint="eastAsia"/>
                      <w:sz w:val="28"/>
                    </w:rPr>
                    <w:t>着</w:t>
                  </w:r>
                </w:p>
                <w:p w14:paraId="2E39A75E" w14:textId="77777777" w:rsidR="009D32FF" w:rsidRPr="00CB300D" w:rsidRDefault="00765992" w:rsidP="00DB10CF">
                  <w:pPr>
                    <w:pStyle w:val="2"/>
                    <w:ind w:leftChars="-100" w:left="-260" w:right="420"/>
                    <w:jc w:val="right"/>
                    <w:rPr>
                      <w:sz w:val="24"/>
                    </w:rPr>
                  </w:pPr>
                  <w:r w:rsidRPr="00CB300D">
                    <w:rPr>
                      <w:rFonts w:hint="eastAsia"/>
                      <w:sz w:val="28"/>
                    </w:rPr>
                    <w:t>※</w:t>
                  </w:r>
                  <w:r w:rsidRPr="00CB300D">
                    <w:rPr>
                      <w:sz w:val="24"/>
                    </w:rPr>
                    <w:t>駅</w:t>
                  </w:r>
                  <w:r w:rsidR="009D32FF" w:rsidRPr="00CB300D">
                    <w:rPr>
                      <w:rFonts w:hint="eastAsia"/>
                      <w:sz w:val="24"/>
                    </w:rPr>
                    <w:t>⇔</w:t>
                  </w:r>
                  <w:r w:rsidR="009D32FF" w:rsidRPr="00CB300D">
                    <w:rPr>
                      <w:sz w:val="24"/>
                    </w:rPr>
                    <w:t>会場</w:t>
                  </w:r>
                  <w:r w:rsidRPr="00CB300D">
                    <w:rPr>
                      <w:sz w:val="24"/>
                    </w:rPr>
                    <w:t>の送迎あり</w:t>
                  </w:r>
                </w:p>
                <w:p w14:paraId="74D69810" w14:textId="77777777" w:rsidR="005D20C1" w:rsidRPr="00CB300D" w:rsidRDefault="00937D04" w:rsidP="00DB10CF">
                  <w:pPr>
                    <w:pStyle w:val="2"/>
                    <w:ind w:leftChars="-100" w:left="-260" w:firstLineChars="100" w:firstLine="240"/>
                    <w:jc w:val="left"/>
                    <w:rPr>
                      <w:sz w:val="28"/>
                    </w:rPr>
                  </w:pPr>
                  <w:r w:rsidRPr="00CB300D">
                    <w:rPr>
                      <w:rFonts w:hint="eastAsia"/>
                      <w:sz w:val="24"/>
                    </w:rPr>
                    <w:t>もしくは</w:t>
                  </w:r>
                </w:p>
                <w:p w14:paraId="679492A0" w14:textId="77777777" w:rsidR="001E1396" w:rsidRDefault="003D2AC2" w:rsidP="00DB10CF">
                  <w:pPr>
                    <w:pStyle w:val="2"/>
                    <w:ind w:leftChars="-50" w:left="710" w:rightChars="-100" w:right="-260" w:hangingChars="300" w:hanging="840"/>
                    <w:jc w:val="left"/>
                    <w:rPr>
                      <w:sz w:val="20"/>
                    </w:rPr>
                  </w:pPr>
                  <w:r>
                    <w:rPr>
                      <w:rFonts w:hint="eastAsia"/>
                      <w:sz w:val="28"/>
                    </w:rPr>
                    <w:t>９</w:t>
                  </w:r>
                  <w:r w:rsidR="00450913">
                    <w:rPr>
                      <w:rFonts w:hint="eastAsia"/>
                      <w:sz w:val="28"/>
                    </w:rPr>
                    <w:t>:2</w:t>
                  </w:r>
                  <w:r w:rsidR="005D20C1" w:rsidRPr="00CB300D">
                    <w:rPr>
                      <w:rFonts w:hint="eastAsia"/>
                      <w:sz w:val="28"/>
                    </w:rPr>
                    <w:t>0</w:t>
                  </w:r>
                  <w:r w:rsidR="00765992" w:rsidRPr="00CB300D">
                    <w:rPr>
                      <w:rFonts w:hint="eastAsia"/>
                      <w:sz w:val="28"/>
                    </w:rPr>
                    <w:t xml:space="preserve"> </w:t>
                  </w:r>
                  <w:r w:rsidR="005D20C1" w:rsidRPr="00CB300D">
                    <w:rPr>
                      <w:rFonts w:hint="eastAsia"/>
                      <w:sz w:val="28"/>
                    </w:rPr>
                    <w:t>JAなす南</w:t>
                  </w:r>
                  <w:r w:rsidR="0076282C">
                    <w:rPr>
                      <w:rFonts w:hint="eastAsia"/>
                      <w:sz w:val="28"/>
                    </w:rPr>
                    <w:t>本店</w:t>
                  </w:r>
                  <w:r w:rsidR="00765992" w:rsidRPr="00CB300D">
                    <w:rPr>
                      <w:rFonts w:hint="eastAsia"/>
                      <w:sz w:val="20"/>
                    </w:rPr>
                    <w:t>（会場）</w:t>
                  </w:r>
                </w:p>
                <w:p w14:paraId="49C9E4DB" w14:textId="77777777" w:rsidR="00A602E0" w:rsidRPr="00D110B7" w:rsidRDefault="005D20C1" w:rsidP="00DB10CF">
                  <w:pPr>
                    <w:pStyle w:val="2"/>
                    <w:ind w:leftChars="-50" w:left="530" w:rightChars="-100" w:right="-260" w:hangingChars="300" w:hanging="660"/>
                    <w:jc w:val="left"/>
                    <w:rPr>
                      <w:sz w:val="28"/>
                    </w:rPr>
                  </w:pPr>
                  <w:r w:rsidRPr="001E1396">
                    <w:rPr>
                      <w:rFonts w:hint="eastAsia"/>
                      <w:sz w:val="22"/>
                      <w:szCs w:val="22"/>
                    </w:rPr>
                    <w:t>(</w:t>
                  </w:r>
                  <w:r w:rsidR="00D33CB7" w:rsidRPr="001E1396">
                    <w:rPr>
                      <w:rFonts w:hint="eastAsia"/>
                      <w:sz w:val="22"/>
                      <w:szCs w:val="22"/>
                    </w:rPr>
                    <w:t>栃木県</w:t>
                  </w:r>
                  <w:r w:rsidR="0076282C">
                    <w:rPr>
                      <w:rFonts w:hint="eastAsia"/>
                      <w:sz w:val="22"/>
                      <w:szCs w:val="22"/>
                    </w:rPr>
                    <w:t>那須郡那珂川町白久10</w:t>
                  </w:r>
                  <w:r w:rsidRPr="00CB300D">
                    <w:rPr>
                      <w:rFonts w:hint="eastAsia"/>
                      <w:sz w:val="24"/>
                    </w:rPr>
                    <w:t>)</w:t>
                  </w:r>
                </w:p>
                <w:p w14:paraId="615D9281" w14:textId="77777777" w:rsidR="0067529E" w:rsidRPr="00CB300D" w:rsidRDefault="00C170AC" w:rsidP="00DB10CF">
                  <w:pPr>
                    <w:pStyle w:val="2"/>
                    <w:spacing w:beforeLines="100" w:before="240"/>
                    <w:ind w:leftChars="-100" w:left="-260"/>
                    <w:jc w:val="left"/>
                  </w:pPr>
                  <w:r w:rsidRPr="00CB300D">
                    <w:rPr>
                      <w:rFonts w:hint="eastAsia"/>
                    </w:rPr>
                    <w:t>＜</w:t>
                  </w:r>
                  <w:r w:rsidR="005D20C1" w:rsidRPr="00CB300D">
                    <w:rPr>
                      <w:rFonts w:hint="eastAsia"/>
                    </w:rPr>
                    <w:t>持参いただくもの</w:t>
                  </w:r>
                  <w:r w:rsidRPr="00CB300D">
                    <w:rPr>
                      <w:rFonts w:hint="eastAsia"/>
                    </w:rPr>
                    <w:t>＞</w:t>
                  </w:r>
                </w:p>
                <w:p w14:paraId="5DCA3CBF" w14:textId="77777777" w:rsidR="00167E8C" w:rsidRDefault="001C42F0" w:rsidP="00DB10CF">
                  <w:pPr>
                    <w:pStyle w:val="2"/>
                    <w:jc w:val="left"/>
                    <w:rPr>
                      <w:sz w:val="24"/>
                    </w:rPr>
                  </w:pPr>
                  <w:r w:rsidRPr="007F292E">
                    <w:rPr>
                      <w:rFonts w:ascii="HGP創英角ﾎﾟｯﾌﾟ体" w:eastAsia="HGP創英角ﾎﾟｯﾌﾟ体" w:hAnsi="HGP創英角ﾎﾟｯﾌﾟ体"/>
                      <w:noProof/>
                      <w:lang w:val="en-US"/>
                    </w:rPr>
                    <w:drawing>
                      <wp:anchor distT="0" distB="0" distL="114300" distR="114300" simplePos="0" relativeHeight="251661312" behindDoc="0" locked="0" layoutInCell="1" allowOverlap="1" wp14:anchorId="58257839" wp14:editId="308214AD">
                        <wp:simplePos x="0" y="0"/>
                        <wp:positionH relativeFrom="column">
                          <wp:posOffset>3614420</wp:posOffset>
                        </wp:positionH>
                        <wp:positionV relativeFrom="paragraph">
                          <wp:posOffset>258445</wp:posOffset>
                        </wp:positionV>
                        <wp:extent cx="2228850" cy="1028700"/>
                        <wp:effectExtent l="0" t="0" r="0" b="0"/>
                        <wp:wrapNone/>
                        <wp:docPr id="6" name="図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E56624" w:rsidRPr="00CB300D">
                    <w:rPr>
                      <w:rFonts w:hint="eastAsia"/>
                      <w:sz w:val="24"/>
                    </w:rPr>
                    <w:t>帽子・タオル・長靴</w:t>
                  </w:r>
                  <w:r w:rsidR="00E56624" w:rsidRPr="00CB300D">
                    <w:rPr>
                      <w:sz w:val="24"/>
                    </w:rPr>
                    <w:t>・雨具・着替え等</w:t>
                  </w:r>
                  <w:r w:rsidR="00450913">
                    <w:rPr>
                      <w:rFonts w:hint="eastAsia"/>
                      <w:sz w:val="24"/>
                    </w:rPr>
                    <w:t>（イチゴハウスの中は暑くなります）</w:t>
                  </w:r>
                </w:p>
                <w:p w14:paraId="32895C14" w14:textId="4089F17C" w:rsidR="009D32FF" w:rsidRPr="00CB300D" w:rsidRDefault="009D32FF" w:rsidP="00DB10CF">
                  <w:pPr>
                    <w:pStyle w:val="2"/>
                    <w:jc w:val="left"/>
                    <w:rPr>
                      <w:sz w:val="24"/>
                    </w:rPr>
                  </w:pPr>
                </w:p>
                <w:p w14:paraId="5A9E4C4C" w14:textId="77777777" w:rsidR="00393840" w:rsidRDefault="00C170AC" w:rsidP="00DB10CF">
                  <w:pPr>
                    <w:pStyle w:val="2"/>
                    <w:spacing w:beforeLines="50" w:before="120"/>
                    <w:ind w:leftChars="-100" w:left="-260"/>
                    <w:jc w:val="left"/>
                  </w:pPr>
                  <w:r w:rsidRPr="00CB300D">
                    <w:rPr>
                      <w:rFonts w:hint="eastAsia"/>
                    </w:rPr>
                    <w:t>＜</w:t>
                  </w:r>
                  <w:r w:rsidR="005D20C1" w:rsidRPr="00CB300D">
                    <w:rPr>
                      <w:rFonts w:hint="eastAsia"/>
                    </w:rPr>
                    <w:t>参加費</w:t>
                  </w:r>
                  <w:r w:rsidRPr="00CB300D">
                    <w:rPr>
                      <w:rFonts w:hint="eastAsia"/>
                    </w:rPr>
                    <w:t>＞</w:t>
                  </w:r>
                </w:p>
                <w:p w14:paraId="05E1E212" w14:textId="77777777" w:rsidR="00167E8C" w:rsidRPr="00393840" w:rsidRDefault="005D20C1" w:rsidP="00DB10CF">
                  <w:pPr>
                    <w:pStyle w:val="2"/>
                    <w:spacing w:beforeLines="50" w:before="120"/>
                    <w:ind w:leftChars="-100" w:left="-260" w:firstLineChars="100" w:firstLine="320"/>
                    <w:jc w:val="left"/>
                  </w:pPr>
                  <w:r w:rsidRPr="00393840">
                    <w:rPr>
                      <w:rFonts w:hint="eastAsia"/>
                    </w:rPr>
                    <w:t>無料</w:t>
                  </w:r>
                </w:p>
                <w:p w14:paraId="45AA7394" w14:textId="77777777" w:rsidR="0067529E" w:rsidRPr="00CB300D" w:rsidRDefault="00C170AC" w:rsidP="00DB10CF">
                  <w:pPr>
                    <w:pStyle w:val="2"/>
                    <w:spacing w:beforeLines="50" w:before="120"/>
                    <w:ind w:leftChars="-100" w:left="-260"/>
                    <w:jc w:val="left"/>
                    <w:rPr>
                      <w:sz w:val="28"/>
                    </w:rPr>
                  </w:pPr>
                  <w:r w:rsidRPr="00CB300D">
                    <w:rPr>
                      <w:rFonts w:hint="eastAsia"/>
                    </w:rPr>
                    <w:t>＜</w:t>
                  </w:r>
                  <w:r w:rsidR="0067529E" w:rsidRPr="00CB300D">
                    <w:rPr>
                      <w:rFonts w:hint="eastAsia"/>
                    </w:rPr>
                    <w:t>申込締切</w:t>
                  </w:r>
                  <w:r w:rsidRPr="00CB300D">
                    <w:rPr>
                      <w:rFonts w:hint="eastAsia"/>
                    </w:rPr>
                    <w:t>＞</w:t>
                  </w:r>
                </w:p>
                <w:p w14:paraId="3720C098" w14:textId="192CCBE6" w:rsidR="00590BC0" w:rsidRPr="00CB300D" w:rsidRDefault="00CC1BB6" w:rsidP="00DB10CF">
                  <w:pPr>
                    <w:pStyle w:val="2"/>
                    <w:jc w:val="left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９</w:t>
                  </w:r>
                  <w:r w:rsidR="005D20C1" w:rsidRPr="00CB300D">
                    <w:rPr>
                      <w:rFonts w:hint="eastAsia"/>
                      <w:sz w:val="28"/>
                    </w:rPr>
                    <w:t>月</w:t>
                  </w:r>
                  <w:r w:rsidR="00D003D0">
                    <w:rPr>
                      <w:rFonts w:hint="eastAsia"/>
                      <w:sz w:val="28"/>
                    </w:rPr>
                    <w:t>１８</w:t>
                  </w:r>
                  <w:r w:rsidR="005D20C1" w:rsidRPr="00CB300D">
                    <w:rPr>
                      <w:rFonts w:hint="eastAsia"/>
                      <w:sz w:val="28"/>
                    </w:rPr>
                    <w:t>日</w:t>
                  </w:r>
                  <w:r w:rsidR="005E1999">
                    <w:rPr>
                      <w:rFonts w:hint="eastAsia"/>
                      <w:sz w:val="28"/>
                    </w:rPr>
                    <w:t>（</w:t>
                  </w:r>
                  <w:r w:rsidR="00D003D0">
                    <w:rPr>
                      <w:rFonts w:hint="eastAsia"/>
                      <w:sz w:val="28"/>
                    </w:rPr>
                    <w:t>金</w:t>
                  </w:r>
                  <w:r w:rsidR="005E1999">
                    <w:rPr>
                      <w:rFonts w:hint="eastAsia"/>
                      <w:sz w:val="28"/>
                    </w:rPr>
                    <w:t>）</w:t>
                  </w:r>
                </w:p>
                <w:p w14:paraId="7E895A29" w14:textId="77777777" w:rsidR="00E56624" w:rsidRPr="00CB300D" w:rsidRDefault="00590BC0" w:rsidP="00DB10CF">
                  <w:pPr>
                    <w:pStyle w:val="2"/>
                    <w:ind w:left="240" w:hangingChars="100" w:hanging="240"/>
                    <w:jc w:val="left"/>
                    <w:rPr>
                      <w:sz w:val="24"/>
                    </w:rPr>
                  </w:pPr>
                  <w:r w:rsidRPr="00CB300D">
                    <w:rPr>
                      <w:rFonts w:hint="eastAsia"/>
                      <w:sz w:val="24"/>
                    </w:rPr>
                    <w:t>※FAX</w:t>
                  </w:r>
                  <w:r w:rsidR="00E56624" w:rsidRPr="00CB300D">
                    <w:rPr>
                      <w:rFonts w:hint="eastAsia"/>
                      <w:sz w:val="24"/>
                    </w:rPr>
                    <w:t>：0287-</w:t>
                  </w:r>
                  <w:r w:rsidR="00900EAB">
                    <w:rPr>
                      <w:rFonts w:hint="eastAsia"/>
                      <w:sz w:val="24"/>
                    </w:rPr>
                    <w:t>96-5996</w:t>
                  </w:r>
                </w:p>
                <w:p w14:paraId="7654DA04" w14:textId="77777777" w:rsidR="00590BC0" w:rsidRPr="00CB300D" w:rsidRDefault="00590BC0" w:rsidP="00DB10CF">
                  <w:pPr>
                    <w:pStyle w:val="2"/>
                    <w:ind w:leftChars="100" w:left="260"/>
                    <w:jc w:val="left"/>
                    <w:rPr>
                      <w:sz w:val="24"/>
                    </w:rPr>
                  </w:pPr>
                  <w:r w:rsidRPr="00CB300D">
                    <w:rPr>
                      <w:sz w:val="24"/>
                    </w:rPr>
                    <w:t>TEL</w:t>
                  </w:r>
                  <w:r w:rsidR="00E56624" w:rsidRPr="00CB300D">
                    <w:rPr>
                      <w:rFonts w:hint="eastAsia"/>
                      <w:sz w:val="24"/>
                    </w:rPr>
                    <w:t>：</w:t>
                  </w:r>
                  <w:r w:rsidR="0076282C">
                    <w:rPr>
                      <w:sz w:val="24"/>
                    </w:rPr>
                    <w:t>0287-</w:t>
                  </w:r>
                  <w:r w:rsidR="00900EAB">
                    <w:rPr>
                      <w:rFonts w:hint="eastAsia"/>
                      <w:sz w:val="24"/>
                    </w:rPr>
                    <w:t>96-6170</w:t>
                  </w:r>
                </w:p>
                <w:p w14:paraId="303CC6DC" w14:textId="77777777" w:rsidR="00E56624" w:rsidRPr="00CB300D" w:rsidRDefault="00590BC0" w:rsidP="00DB10CF">
                  <w:pPr>
                    <w:pStyle w:val="2"/>
                    <w:ind w:firstLineChars="100" w:firstLine="240"/>
                    <w:jc w:val="left"/>
                    <w:rPr>
                      <w:sz w:val="24"/>
                    </w:rPr>
                  </w:pPr>
                  <w:r w:rsidRPr="00CB300D">
                    <w:rPr>
                      <w:sz w:val="24"/>
                    </w:rPr>
                    <w:t>または</w:t>
                  </w:r>
                  <w:r w:rsidR="00E56624" w:rsidRPr="00CB300D">
                    <w:rPr>
                      <w:rFonts w:hint="eastAsia"/>
                      <w:sz w:val="24"/>
                    </w:rPr>
                    <w:t>下記アドレスまで</w:t>
                  </w:r>
                </w:p>
                <w:p w14:paraId="26A5C60F" w14:textId="77777777" w:rsidR="00590BC0" w:rsidRPr="00CB300D" w:rsidRDefault="00590BC0" w:rsidP="00DB10CF">
                  <w:pPr>
                    <w:pStyle w:val="2"/>
                    <w:ind w:firstLineChars="100" w:firstLine="240"/>
                    <w:jc w:val="left"/>
                  </w:pPr>
                  <w:r w:rsidRPr="00CB300D">
                    <w:rPr>
                      <w:sz w:val="24"/>
                    </w:rPr>
                    <w:t>メールにて</w:t>
                  </w:r>
                  <w:r w:rsidRPr="00CB300D">
                    <w:rPr>
                      <w:rFonts w:hint="eastAsia"/>
                      <w:sz w:val="24"/>
                    </w:rPr>
                    <w:t>申込</w:t>
                  </w:r>
                </w:p>
              </w:tc>
            </w:tr>
            <w:tr w:rsidR="00CB300D" w:rsidRPr="00CB300D" w14:paraId="5BFDA371" w14:textId="77777777" w:rsidTr="00281727">
              <w:trPr>
                <w:trHeight w:hRule="exact" w:val="80"/>
              </w:trPr>
              <w:tc>
                <w:tcPr>
                  <w:tcW w:w="3828" w:type="dxa"/>
                </w:tcPr>
                <w:p w14:paraId="1D22D2CC" w14:textId="77777777" w:rsidR="00F820FA" w:rsidRPr="00CB300D" w:rsidRDefault="00F820FA" w:rsidP="00DB10CF">
                  <w:pPr>
                    <w:rPr>
                      <w:color w:val="FFFFFF" w:themeColor="background1"/>
                    </w:rPr>
                  </w:pPr>
                </w:p>
              </w:tc>
            </w:tr>
            <w:tr w:rsidR="00CB300D" w:rsidRPr="00CB300D" w14:paraId="695AD304" w14:textId="77777777" w:rsidTr="00281727">
              <w:trPr>
                <w:trHeight w:hRule="exact" w:val="3724"/>
              </w:trPr>
              <w:tc>
                <w:tcPr>
                  <w:tcW w:w="3828" w:type="dxa"/>
                  <w:shd w:val="clear" w:color="auto" w:fill="B27814" w:themeFill="accent1" w:themeFillShade="BF"/>
                  <w:vAlign w:val="center"/>
                </w:tcPr>
                <w:p w14:paraId="2C73FCE5" w14:textId="77777777" w:rsidR="00F820FA" w:rsidRPr="00CB300D" w:rsidRDefault="005D20C1" w:rsidP="00DB10CF">
                  <w:pPr>
                    <w:pStyle w:val="3"/>
                    <w:jc w:val="left"/>
                  </w:pPr>
                  <w:r w:rsidRPr="00CB300D">
                    <w:rPr>
                      <w:rFonts w:hint="eastAsia"/>
                    </w:rPr>
                    <w:t>＜お問合せ＞</w:t>
                  </w:r>
                </w:p>
                <w:p w14:paraId="78B9A4AB" w14:textId="77777777" w:rsidR="00F820FA" w:rsidRPr="00CB300D" w:rsidRDefault="008B5976" w:rsidP="00DB10CF">
                  <w:pPr>
                    <w:pStyle w:val="ab"/>
                    <w:spacing w:line="192" w:lineRule="auto"/>
                    <w:jc w:val="left"/>
                  </w:pPr>
                  <w:sdt>
                    <w:sdtPr>
                      <w:rPr>
                        <w:rFonts w:hint="eastAsia"/>
                      </w:rPr>
                      <w:id w:val="857003158"/>
                      <w:placeholder>
                        <w:docPart w:val="4AA50DF5371B473A9E083EBF752B71B3"/>
                      </w:placeholder>
                      <w15:appearance w15:val="hidden"/>
                      <w:text w:multiLine="1"/>
                    </w:sdtPr>
                    <w:sdtEndPr/>
                    <w:sdtContent>
                      <w:r w:rsidR="0076282C">
                        <w:rPr>
                          <w:rFonts w:hint="eastAsia"/>
                        </w:rPr>
                        <w:t>南那須地域新規就農者支援</w:t>
                      </w:r>
                      <w:r w:rsidR="00E00758">
                        <w:br/>
                      </w:r>
                      <w:r w:rsidR="0076282C">
                        <w:rPr>
                          <w:rFonts w:hint="eastAsia"/>
                        </w:rPr>
                        <w:t>対策協議会</w:t>
                      </w:r>
                      <w:r w:rsidR="006A6DD1" w:rsidRPr="00CB300D">
                        <w:br/>
                      </w:r>
                      <w:r w:rsidR="006A6DD1" w:rsidRPr="00CB300D">
                        <w:rPr>
                          <w:rFonts w:hint="eastAsia"/>
                        </w:rPr>
                        <w:t>担当：</w:t>
                      </w:r>
                      <w:r w:rsidR="0076282C">
                        <w:rPr>
                          <w:rFonts w:hint="eastAsia"/>
                        </w:rPr>
                        <w:t>山本</w:t>
                      </w:r>
                    </w:sdtContent>
                  </w:sdt>
                </w:p>
                <w:p w14:paraId="04EF3F44" w14:textId="77777777" w:rsidR="006A6DD1" w:rsidRPr="00CB300D" w:rsidRDefault="0076282C" w:rsidP="00DB10CF">
                  <w:pPr>
                    <w:pStyle w:val="ab"/>
                    <w:spacing w:before="100" w:beforeAutospacing="1" w:after="360" w:line="168" w:lineRule="auto"/>
                    <w:ind w:leftChars="-50" w:left="-130" w:rightChars="-100" w:right="-260"/>
                    <w:jc w:val="left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ＪＡなす南</w:t>
                  </w:r>
                  <w:r w:rsidR="00944907" w:rsidRPr="00CB300D">
                    <w:rPr>
                      <w:rFonts w:hint="eastAsia"/>
                      <w:sz w:val="20"/>
                    </w:rPr>
                    <w:t xml:space="preserve">　</w:t>
                  </w:r>
                  <w:r>
                    <w:rPr>
                      <w:rFonts w:hint="eastAsia"/>
                      <w:sz w:val="20"/>
                    </w:rPr>
                    <w:t xml:space="preserve">営農部営農指導課 </w:t>
                  </w:r>
                  <w:r w:rsidR="006A6DD1" w:rsidRPr="00CB300D">
                    <w:rPr>
                      <w:rFonts w:hint="eastAsia"/>
                      <w:sz w:val="20"/>
                    </w:rPr>
                    <w:t xml:space="preserve">内　　　　　　　　　　　</w:t>
                  </w:r>
                  <w:r w:rsidR="00944907" w:rsidRPr="00CB300D">
                    <w:rPr>
                      <w:rFonts w:hint="eastAsia"/>
                      <w:sz w:val="20"/>
                    </w:rPr>
                    <w:t xml:space="preserve">　</w:t>
                  </w:r>
                  <w:r w:rsidR="00944907" w:rsidRPr="00CB300D">
                    <w:rPr>
                      <w:sz w:val="20"/>
                    </w:rPr>
                    <w:t xml:space="preserve">　</w:t>
                  </w:r>
                  <w:r w:rsidR="006A6DD1" w:rsidRPr="00CB300D">
                    <w:rPr>
                      <w:rFonts w:hint="eastAsia"/>
                      <w:sz w:val="20"/>
                    </w:rPr>
                    <w:t xml:space="preserve">　　　住所：</w:t>
                  </w:r>
                  <w:r w:rsidR="006A6DD1" w:rsidRPr="00281727">
                    <w:rPr>
                      <w:rFonts w:hint="eastAsia"/>
                      <w:sz w:val="18"/>
                    </w:rPr>
                    <w:t>栃木県</w:t>
                  </w:r>
                  <w:r w:rsidRPr="00281727">
                    <w:rPr>
                      <w:rFonts w:hint="eastAsia"/>
                      <w:sz w:val="18"/>
                    </w:rPr>
                    <w:t>那須郡那珂川町白久10</w:t>
                  </w:r>
                  <w:r w:rsidR="006A6DD1" w:rsidRPr="00CB300D">
                    <w:rPr>
                      <w:rFonts w:hint="eastAsia"/>
                      <w:sz w:val="20"/>
                    </w:rPr>
                    <w:t xml:space="preserve">　</w:t>
                  </w:r>
                  <w:r w:rsidR="00944907" w:rsidRPr="00CB300D">
                    <w:rPr>
                      <w:rFonts w:hint="eastAsia"/>
                      <w:sz w:val="20"/>
                    </w:rPr>
                    <w:t xml:space="preserve">　</w:t>
                  </w:r>
                  <w:r w:rsidR="00944907" w:rsidRPr="00CB300D">
                    <w:rPr>
                      <w:sz w:val="20"/>
                    </w:rPr>
                    <w:t xml:space="preserve">　</w:t>
                  </w:r>
                  <w:r w:rsidR="006A6DD1" w:rsidRPr="00CB300D">
                    <w:rPr>
                      <w:rFonts w:hint="eastAsia"/>
                      <w:sz w:val="20"/>
                    </w:rPr>
                    <w:t>TE</w:t>
                  </w:r>
                  <w:r w:rsidR="005E1999">
                    <w:rPr>
                      <w:rFonts w:hint="eastAsia"/>
                      <w:sz w:val="20"/>
                    </w:rPr>
                    <w:t>TE</w:t>
                  </w:r>
                  <w:r w:rsidR="006A6DD1" w:rsidRPr="00CB300D">
                    <w:rPr>
                      <w:rFonts w:hint="eastAsia"/>
                      <w:sz w:val="20"/>
                    </w:rPr>
                    <w:t>L：</w:t>
                  </w:r>
                  <w:r>
                    <w:rPr>
                      <w:rFonts w:hint="eastAsia"/>
                      <w:sz w:val="20"/>
                    </w:rPr>
                    <w:t>0287-96-6170</w:t>
                  </w:r>
                  <w:r w:rsidR="005E1999">
                    <w:rPr>
                      <w:rFonts w:hint="eastAsia"/>
                      <w:sz w:val="20"/>
                    </w:rPr>
                    <w:t xml:space="preserve">　　　　　　　　　　　　　</w:t>
                  </w:r>
                  <w:r w:rsidR="006A6DD1" w:rsidRPr="00CB300D">
                    <w:rPr>
                      <w:rFonts w:hint="eastAsia"/>
                      <w:sz w:val="20"/>
                    </w:rPr>
                    <w:t>FAX：</w:t>
                  </w:r>
                  <w:r>
                    <w:rPr>
                      <w:rFonts w:hint="eastAsia"/>
                      <w:sz w:val="20"/>
                    </w:rPr>
                    <w:t>0287-96-5996</w:t>
                  </w:r>
                  <w:r w:rsidR="005E1999">
                    <w:rPr>
                      <w:rFonts w:hint="eastAsia"/>
                      <w:sz w:val="20"/>
                    </w:rPr>
                    <w:t xml:space="preserve">　　　</w:t>
                  </w:r>
                  <w:r w:rsidR="006A6DD1" w:rsidRPr="00CB300D">
                    <w:rPr>
                      <w:rFonts w:hint="eastAsia"/>
                      <w:sz w:val="20"/>
                    </w:rPr>
                    <w:t xml:space="preserve">　　　　　　　</w:t>
                  </w:r>
                  <w:r w:rsidR="00944907" w:rsidRPr="00CB300D">
                    <w:rPr>
                      <w:rFonts w:hint="eastAsia"/>
                      <w:sz w:val="20"/>
                    </w:rPr>
                    <w:t xml:space="preserve">　</w:t>
                  </w:r>
                  <w:r w:rsidR="00944907" w:rsidRPr="00CB300D">
                    <w:rPr>
                      <w:sz w:val="20"/>
                    </w:rPr>
                    <w:t xml:space="preserve">　</w:t>
                  </w:r>
                  <w:r w:rsidR="006A6DD1" w:rsidRPr="00CB300D">
                    <w:rPr>
                      <w:rFonts w:hint="eastAsia"/>
                      <w:sz w:val="20"/>
                    </w:rPr>
                    <w:t xml:space="preserve">　Mail：</w:t>
                  </w:r>
                  <w:r w:rsidR="00BC2B7C" w:rsidRPr="00281727">
                    <w:rPr>
                      <w:rFonts w:hint="eastAsia"/>
                      <w:sz w:val="18"/>
                    </w:rPr>
                    <w:t>einou</w:t>
                  </w:r>
                  <w:r w:rsidR="00BC2B7C" w:rsidRPr="00281727">
                    <w:rPr>
                      <w:sz w:val="18"/>
                    </w:rPr>
                    <w:t>k</w:t>
                  </w:r>
                  <w:r w:rsidR="00281727" w:rsidRPr="00281727">
                    <w:rPr>
                      <w:sz w:val="18"/>
                    </w:rPr>
                    <w:t>@ja-nasuminami.or.</w:t>
                  </w:r>
                  <w:r w:rsidR="00281727" w:rsidRPr="00281727">
                    <w:rPr>
                      <w:sz w:val="20"/>
                    </w:rPr>
                    <w:t>jp</w:t>
                  </w:r>
                </w:p>
              </w:tc>
            </w:tr>
          </w:tbl>
          <w:p w14:paraId="5C5E2CF3" w14:textId="77777777" w:rsidR="00F820FA" w:rsidRPr="00CB300D" w:rsidRDefault="00F820FA" w:rsidP="0092582C">
            <w:pPr>
              <w:spacing w:after="120"/>
              <w:jc w:val="center"/>
              <w:rPr>
                <w:color w:val="FFFFFF" w:themeColor="background1"/>
              </w:rPr>
            </w:pPr>
          </w:p>
        </w:tc>
      </w:tr>
    </w:tbl>
    <w:p w14:paraId="2C928F8A" w14:textId="77777777" w:rsidR="00735538" w:rsidRDefault="00735538" w:rsidP="00735538">
      <w:pPr>
        <w:pStyle w:val="aa"/>
        <w:spacing w:line="120" w:lineRule="auto"/>
      </w:pP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5"/>
        <w:gridCol w:w="9015"/>
      </w:tblGrid>
      <w:tr w:rsidR="00735538" w14:paraId="56D71940" w14:textId="77777777" w:rsidTr="00735538">
        <w:trPr>
          <w:trHeight w:val="2326"/>
        </w:trPr>
        <w:tc>
          <w:tcPr>
            <w:tcW w:w="1725" w:type="dxa"/>
            <w:vAlign w:val="center"/>
          </w:tcPr>
          <w:p w14:paraId="0D99598F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</w:pPr>
            <w:r>
              <w:rPr>
                <w:rFonts w:hint="eastAsia"/>
              </w:rPr>
              <w:t>FAX送信先</w:t>
            </w:r>
          </w:p>
        </w:tc>
        <w:tc>
          <w:tcPr>
            <w:tcW w:w="9015" w:type="dxa"/>
          </w:tcPr>
          <w:p w14:paraId="4F0D6DCF" w14:textId="77777777" w:rsidR="00735538" w:rsidRDefault="00450913" w:rsidP="00735538">
            <w:pPr>
              <w:spacing w:after="0"/>
            </w:pPr>
            <w:r>
              <w:rPr>
                <w:rFonts w:hint="eastAsia"/>
              </w:rPr>
              <w:t>＜</w:t>
            </w:r>
            <w:r w:rsidR="00735538">
              <w:rPr>
                <w:rFonts w:hint="eastAsia"/>
              </w:rPr>
              <w:t>農</w:t>
            </w:r>
            <w:r w:rsidR="00735538">
              <w:t>作業</w:t>
            </w:r>
            <w:r w:rsidR="00735538">
              <w:rPr>
                <w:rFonts w:hint="eastAsia"/>
              </w:rPr>
              <w:t>体験会</w:t>
            </w:r>
            <w:r w:rsidR="00735538">
              <w:t xml:space="preserve">　事務局</w:t>
            </w:r>
            <w:r w:rsidR="00735538">
              <w:rPr>
                <w:rFonts w:hint="eastAsia"/>
              </w:rPr>
              <w:t>＞</w:t>
            </w:r>
          </w:p>
          <w:p w14:paraId="513A7424" w14:textId="77777777" w:rsidR="00735538" w:rsidRDefault="0076282C" w:rsidP="00735538">
            <w:pPr>
              <w:spacing w:after="0"/>
            </w:pPr>
            <w:r>
              <w:rPr>
                <w:rFonts w:hint="eastAsia"/>
              </w:rPr>
              <w:t>南那須地域新規就農者支援対策協議会</w:t>
            </w:r>
            <w:r w:rsidR="00735538">
              <w:t>事務局　担当：</w:t>
            </w:r>
            <w:r>
              <w:rPr>
                <w:rFonts w:hint="eastAsia"/>
              </w:rPr>
              <w:t>山本</w:t>
            </w:r>
            <w:r w:rsidR="00735538">
              <w:t>宛て</w:t>
            </w:r>
          </w:p>
          <w:p w14:paraId="4A867007" w14:textId="77777777" w:rsidR="00735538" w:rsidRDefault="0076282C" w:rsidP="00735538">
            <w:r>
              <w:rPr>
                <w:rFonts w:hint="eastAsia"/>
              </w:rPr>
              <w:t xml:space="preserve">（ＪＡなす南　営農部営農指導課 </w:t>
            </w:r>
            <w:r w:rsidR="00735538">
              <w:t>内</w:t>
            </w:r>
            <w:r w:rsidR="00735538">
              <w:rPr>
                <w:rFonts w:hint="eastAsia"/>
              </w:rPr>
              <w:t>）</w:t>
            </w:r>
          </w:p>
          <w:p w14:paraId="2284AC6A" w14:textId="77777777" w:rsidR="00735538" w:rsidRDefault="00B065CB" w:rsidP="0076282C">
            <w:pPr>
              <w:spacing w:after="100" w:afterAutospacing="1"/>
            </w:pPr>
            <w:r>
              <w:rPr>
                <w:rFonts w:hint="eastAsia"/>
                <w:sz w:val="30"/>
                <w:szCs w:val="30"/>
              </w:rPr>
              <w:t>ＦＡＸ</w:t>
            </w:r>
            <w:r w:rsidR="0076282C" w:rsidRPr="00455F71">
              <w:rPr>
                <w:sz w:val="30"/>
                <w:szCs w:val="30"/>
              </w:rPr>
              <w:t>：０２８７－</w:t>
            </w:r>
            <w:r>
              <w:rPr>
                <w:rFonts w:hint="eastAsia"/>
                <w:sz w:val="30"/>
                <w:szCs w:val="30"/>
              </w:rPr>
              <w:t>９６－５９９６</w:t>
            </w:r>
            <w:r w:rsidR="00735538"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ＴＥＬ</w:t>
            </w:r>
            <w:r w:rsidR="00735538" w:rsidRPr="00455F71">
              <w:rPr>
                <w:rFonts w:hint="eastAsia"/>
                <w:sz w:val="24"/>
                <w:szCs w:val="24"/>
              </w:rPr>
              <w:t>:</w:t>
            </w:r>
            <w:r w:rsidR="00735538" w:rsidRPr="00455F71">
              <w:rPr>
                <w:sz w:val="24"/>
                <w:szCs w:val="24"/>
              </w:rPr>
              <w:t>０２８７－</w:t>
            </w:r>
            <w:r>
              <w:rPr>
                <w:rFonts w:hint="eastAsia"/>
                <w:sz w:val="24"/>
                <w:szCs w:val="24"/>
              </w:rPr>
              <w:t>９６－６１７０</w:t>
            </w:r>
          </w:p>
        </w:tc>
      </w:tr>
    </w:tbl>
    <w:p w14:paraId="14F095AD" w14:textId="77777777" w:rsidR="00735538" w:rsidRDefault="00735538" w:rsidP="00735538">
      <w:pPr>
        <w:pStyle w:val="aa"/>
        <w:spacing w:line="120" w:lineRule="auto"/>
      </w:pPr>
    </w:p>
    <w:p w14:paraId="6CAAD720" w14:textId="77777777" w:rsidR="00D52AA9" w:rsidRDefault="00D52AA9" w:rsidP="00D52AA9">
      <w:pPr>
        <w:pStyle w:val="aa"/>
        <w:spacing w:beforeLines="100" w:before="240" w:line="120" w:lineRule="auto"/>
        <w:jc w:val="center"/>
        <w:rPr>
          <w:sz w:val="48"/>
        </w:rPr>
      </w:pPr>
    </w:p>
    <w:p w14:paraId="710BD930" w14:textId="77777777" w:rsidR="00735538" w:rsidRPr="00D52AA9" w:rsidRDefault="00735538" w:rsidP="00D52AA9">
      <w:pPr>
        <w:pStyle w:val="aa"/>
        <w:spacing w:beforeLines="100" w:before="240" w:line="120" w:lineRule="auto"/>
        <w:jc w:val="center"/>
        <w:rPr>
          <w:sz w:val="52"/>
        </w:rPr>
      </w:pPr>
      <w:r>
        <w:rPr>
          <w:rFonts w:hint="eastAsia"/>
          <w:sz w:val="48"/>
        </w:rPr>
        <w:t>参加</w:t>
      </w:r>
      <w:r w:rsidRPr="0067529E">
        <w:rPr>
          <w:rFonts w:hint="eastAsia"/>
          <w:sz w:val="48"/>
        </w:rPr>
        <w:t>申込書</w:t>
      </w:r>
    </w:p>
    <w:p w14:paraId="6E97FC4C" w14:textId="77777777" w:rsidR="00735538" w:rsidRPr="00735538" w:rsidRDefault="00735538" w:rsidP="00D52AA9">
      <w:pPr>
        <w:pStyle w:val="aa"/>
        <w:spacing w:beforeLines="150" w:before="360" w:line="120" w:lineRule="auto"/>
        <w:rPr>
          <w:color w:val="FF0000"/>
          <w:sz w:val="32"/>
        </w:rPr>
      </w:pPr>
      <w:r w:rsidRPr="00735538">
        <w:rPr>
          <w:rFonts w:hint="eastAsia"/>
          <w:color w:val="FF0000"/>
          <w:sz w:val="32"/>
        </w:rPr>
        <w:t xml:space="preserve">　</w:t>
      </w:r>
      <w:r w:rsidR="00D52AA9">
        <w:rPr>
          <w:rFonts w:hint="eastAsia"/>
          <w:color w:val="FF0000"/>
          <w:sz w:val="32"/>
        </w:rPr>
        <w:t xml:space="preserve">　　　</w:t>
      </w:r>
    </w:p>
    <w:p w14:paraId="57B6E52C" w14:textId="16F826E2" w:rsidR="00735538" w:rsidRDefault="0076282C" w:rsidP="00735538">
      <w:pPr>
        <w:pStyle w:val="aa"/>
        <w:spacing w:beforeLines="50" w:before="120" w:line="120" w:lineRule="auto"/>
        <w:jc w:val="right"/>
        <w:rPr>
          <w:sz w:val="32"/>
        </w:rPr>
      </w:pPr>
      <w:r>
        <w:rPr>
          <w:rFonts w:hint="eastAsia"/>
          <w:sz w:val="32"/>
        </w:rPr>
        <w:t>令和</w:t>
      </w:r>
      <w:r w:rsidR="00D003D0">
        <w:rPr>
          <w:rFonts w:hint="eastAsia"/>
          <w:sz w:val="32"/>
        </w:rPr>
        <w:t>８</w:t>
      </w:r>
      <w:r w:rsidR="00735538">
        <w:rPr>
          <w:rFonts w:hint="eastAsia"/>
          <w:sz w:val="32"/>
        </w:rPr>
        <w:t>年</w:t>
      </w:r>
      <w:r w:rsidR="00735538">
        <w:rPr>
          <w:sz w:val="32"/>
        </w:rPr>
        <w:t xml:space="preserve">　</w:t>
      </w:r>
      <w:r w:rsidR="00735538">
        <w:rPr>
          <w:rFonts w:hint="eastAsia"/>
          <w:sz w:val="32"/>
        </w:rPr>
        <w:t xml:space="preserve">　</w:t>
      </w:r>
      <w:r w:rsidR="00735538">
        <w:rPr>
          <w:sz w:val="32"/>
        </w:rPr>
        <w:t>月</w:t>
      </w:r>
      <w:r w:rsidR="00735538">
        <w:rPr>
          <w:rFonts w:hint="eastAsia"/>
          <w:sz w:val="32"/>
        </w:rPr>
        <w:t xml:space="preserve">　　</w:t>
      </w:r>
      <w:r w:rsidR="00735538">
        <w:rPr>
          <w:sz w:val="32"/>
        </w:rPr>
        <w:t xml:space="preserve">　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6"/>
        <w:gridCol w:w="3765"/>
        <w:gridCol w:w="1848"/>
        <w:gridCol w:w="1581"/>
      </w:tblGrid>
      <w:tr w:rsidR="00735538" w14:paraId="3982E046" w14:textId="77777777" w:rsidTr="00735538">
        <w:trPr>
          <w:trHeight w:val="939"/>
        </w:trPr>
        <w:tc>
          <w:tcPr>
            <w:tcW w:w="3596" w:type="dxa"/>
            <w:vAlign w:val="center"/>
          </w:tcPr>
          <w:p w14:paraId="1E82A2AD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氏名　・　</w:t>
            </w:r>
            <w:r>
              <w:rPr>
                <w:sz w:val="32"/>
              </w:rPr>
              <w:t>年齢</w:t>
            </w:r>
            <w:r>
              <w:rPr>
                <w:rFonts w:hint="eastAsia"/>
                <w:sz w:val="32"/>
              </w:rPr>
              <w:t xml:space="preserve">　・　</w:t>
            </w:r>
            <w:r>
              <w:rPr>
                <w:sz w:val="32"/>
              </w:rPr>
              <w:t>性別</w:t>
            </w:r>
          </w:p>
          <w:p w14:paraId="14A78A96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 w:rsidRPr="00736A1C">
              <w:rPr>
                <w:rFonts w:hint="eastAsia"/>
                <w:sz w:val="22"/>
              </w:rPr>
              <w:t>※</w:t>
            </w:r>
            <w:r w:rsidRPr="00736A1C">
              <w:rPr>
                <w:sz w:val="22"/>
              </w:rPr>
              <w:t>御家族で参加の場合</w:t>
            </w:r>
            <w:r w:rsidRPr="00736A1C">
              <w:rPr>
                <w:rFonts w:hint="eastAsia"/>
                <w:sz w:val="22"/>
              </w:rPr>
              <w:t>代表者</w:t>
            </w:r>
          </w:p>
        </w:tc>
        <w:tc>
          <w:tcPr>
            <w:tcW w:w="5613" w:type="dxa"/>
            <w:gridSpan w:val="2"/>
            <w:vAlign w:val="bottom"/>
          </w:tcPr>
          <w:p w14:paraId="7A7C57C2" w14:textId="77777777" w:rsidR="00735538" w:rsidRDefault="00735538" w:rsidP="00735538">
            <w:pPr>
              <w:pStyle w:val="aa"/>
              <w:spacing w:beforeLines="50" w:before="120" w:line="120" w:lineRule="auto"/>
              <w:jc w:val="both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　</w:t>
            </w:r>
            <w:r>
              <w:rPr>
                <w:sz w:val="32"/>
              </w:rPr>
              <w:t xml:space="preserve">　　</w:t>
            </w:r>
            <w:r>
              <w:rPr>
                <w:rFonts w:hint="eastAsia"/>
                <w:sz w:val="32"/>
              </w:rPr>
              <w:t xml:space="preserve">　</w:t>
            </w:r>
            <w:r>
              <w:rPr>
                <w:sz w:val="32"/>
              </w:rPr>
              <w:t xml:space="preserve">　　　</w:t>
            </w:r>
            <w:r>
              <w:rPr>
                <w:rFonts w:hint="eastAsia"/>
                <w:sz w:val="32"/>
              </w:rPr>
              <w:t xml:space="preserve">　</w:t>
            </w:r>
            <w:r>
              <w:rPr>
                <w:sz w:val="32"/>
              </w:rPr>
              <w:t xml:space="preserve">　　　　　　　（　　　　歳</w:t>
            </w:r>
            <w:r>
              <w:rPr>
                <w:rFonts w:hint="eastAsia"/>
                <w:sz w:val="32"/>
              </w:rPr>
              <w:t>）</w:t>
            </w:r>
          </w:p>
          <w:p w14:paraId="0F3FA152" w14:textId="77777777" w:rsidR="00735538" w:rsidRDefault="00735538" w:rsidP="00735538">
            <w:pPr>
              <w:pStyle w:val="aa"/>
              <w:spacing w:beforeLines="50" w:before="120" w:line="120" w:lineRule="auto"/>
              <w:jc w:val="both"/>
              <w:rPr>
                <w:sz w:val="32"/>
              </w:rPr>
            </w:pPr>
          </w:p>
        </w:tc>
        <w:tc>
          <w:tcPr>
            <w:tcW w:w="1581" w:type="dxa"/>
            <w:vAlign w:val="center"/>
          </w:tcPr>
          <w:p w14:paraId="171C7360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男　</w:t>
            </w:r>
            <w:r>
              <w:rPr>
                <w:sz w:val="32"/>
              </w:rPr>
              <w:t>・</w:t>
            </w:r>
            <w:r>
              <w:rPr>
                <w:rFonts w:hint="eastAsia"/>
                <w:sz w:val="32"/>
              </w:rPr>
              <w:t xml:space="preserve">　</w:t>
            </w:r>
            <w:r>
              <w:rPr>
                <w:sz w:val="32"/>
              </w:rPr>
              <w:t>女</w:t>
            </w:r>
          </w:p>
        </w:tc>
      </w:tr>
      <w:tr w:rsidR="00735538" w14:paraId="5C781644" w14:textId="77777777" w:rsidTr="00735538">
        <w:trPr>
          <w:trHeight w:val="686"/>
        </w:trPr>
        <w:tc>
          <w:tcPr>
            <w:tcW w:w="3596" w:type="dxa"/>
            <w:vAlign w:val="center"/>
          </w:tcPr>
          <w:p w14:paraId="6CE2B252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住　所</w:t>
            </w:r>
          </w:p>
        </w:tc>
        <w:tc>
          <w:tcPr>
            <w:tcW w:w="7194" w:type="dxa"/>
            <w:gridSpan w:val="3"/>
            <w:vAlign w:val="center"/>
          </w:tcPr>
          <w:p w14:paraId="4FDFEC46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</w:p>
        </w:tc>
      </w:tr>
      <w:tr w:rsidR="00735538" w14:paraId="155F0C10" w14:textId="77777777" w:rsidTr="00735538">
        <w:trPr>
          <w:trHeight w:val="695"/>
        </w:trPr>
        <w:tc>
          <w:tcPr>
            <w:tcW w:w="3596" w:type="dxa"/>
            <w:vAlign w:val="center"/>
          </w:tcPr>
          <w:p w14:paraId="05FB0A92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電話番号（</w:t>
            </w:r>
            <w:r>
              <w:rPr>
                <w:sz w:val="32"/>
              </w:rPr>
              <w:t>携帯番号）</w:t>
            </w:r>
          </w:p>
        </w:tc>
        <w:tc>
          <w:tcPr>
            <w:tcW w:w="7194" w:type="dxa"/>
            <w:gridSpan w:val="3"/>
          </w:tcPr>
          <w:p w14:paraId="0AD12AAE" w14:textId="77777777" w:rsidR="00735538" w:rsidRDefault="00735538" w:rsidP="00735538">
            <w:pPr>
              <w:pStyle w:val="aa"/>
              <w:spacing w:beforeLines="50" w:before="120" w:line="120" w:lineRule="auto"/>
              <w:jc w:val="both"/>
              <w:rPr>
                <w:sz w:val="32"/>
              </w:rPr>
            </w:pPr>
            <w:r w:rsidRPr="0067529E">
              <w:rPr>
                <w:rFonts w:hint="eastAsia"/>
                <w:sz w:val="24"/>
              </w:rPr>
              <w:t>※</w:t>
            </w:r>
            <w:r w:rsidRPr="0067529E">
              <w:rPr>
                <w:sz w:val="24"/>
              </w:rPr>
              <w:t>当日連絡</w:t>
            </w:r>
            <w:r w:rsidRPr="0067529E">
              <w:rPr>
                <w:rFonts w:hint="eastAsia"/>
                <w:sz w:val="24"/>
              </w:rPr>
              <w:t>可能</w:t>
            </w:r>
            <w:r w:rsidRPr="0067529E">
              <w:rPr>
                <w:sz w:val="24"/>
              </w:rPr>
              <w:t>なもの</w:t>
            </w:r>
          </w:p>
        </w:tc>
      </w:tr>
      <w:tr w:rsidR="00735538" w14:paraId="7D4C004F" w14:textId="77777777" w:rsidTr="00735538">
        <w:trPr>
          <w:trHeight w:val="695"/>
        </w:trPr>
        <w:tc>
          <w:tcPr>
            <w:tcW w:w="3596" w:type="dxa"/>
            <w:vAlign w:val="center"/>
          </w:tcPr>
          <w:p w14:paraId="7A5E73C9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メール</w:t>
            </w:r>
          </w:p>
        </w:tc>
        <w:tc>
          <w:tcPr>
            <w:tcW w:w="7194" w:type="dxa"/>
            <w:gridSpan w:val="3"/>
          </w:tcPr>
          <w:p w14:paraId="148CEC25" w14:textId="77777777" w:rsidR="00735538" w:rsidRPr="0067529E" w:rsidRDefault="00735538" w:rsidP="00735538">
            <w:pPr>
              <w:pStyle w:val="aa"/>
              <w:spacing w:beforeLines="50" w:before="120" w:line="120" w:lineRule="auto"/>
              <w:jc w:val="both"/>
              <w:rPr>
                <w:sz w:val="24"/>
              </w:rPr>
            </w:pPr>
          </w:p>
        </w:tc>
      </w:tr>
      <w:tr w:rsidR="00735538" w14:paraId="65DE0887" w14:textId="77777777" w:rsidTr="00735538">
        <w:trPr>
          <w:trHeight w:val="705"/>
        </w:trPr>
        <w:tc>
          <w:tcPr>
            <w:tcW w:w="3596" w:type="dxa"/>
            <w:vAlign w:val="center"/>
          </w:tcPr>
          <w:p w14:paraId="67B4D1BB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現在の職業</w:t>
            </w:r>
          </w:p>
        </w:tc>
        <w:tc>
          <w:tcPr>
            <w:tcW w:w="7194" w:type="dxa"/>
            <w:gridSpan w:val="3"/>
            <w:vAlign w:val="center"/>
          </w:tcPr>
          <w:p w14:paraId="1EDED6AA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</w:p>
        </w:tc>
      </w:tr>
      <w:tr w:rsidR="00735538" w14:paraId="7082FD3D" w14:textId="77777777" w:rsidTr="00735538">
        <w:trPr>
          <w:trHeight w:val="829"/>
        </w:trPr>
        <w:tc>
          <w:tcPr>
            <w:tcW w:w="3596" w:type="dxa"/>
            <w:vAlign w:val="center"/>
          </w:tcPr>
          <w:p w14:paraId="11FA1BE8" w14:textId="77777777" w:rsidR="00735538" w:rsidRDefault="00735538" w:rsidP="00084168">
            <w:pPr>
              <w:pStyle w:val="aa"/>
              <w:spacing w:beforeLines="50" w:before="120" w:line="120" w:lineRule="auto"/>
              <w:ind w:firstLineChars="50" w:firstLine="160"/>
              <w:rPr>
                <w:sz w:val="32"/>
              </w:rPr>
            </w:pPr>
            <w:r>
              <w:rPr>
                <w:rFonts w:hint="eastAsia"/>
                <w:sz w:val="32"/>
              </w:rPr>
              <w:t>集合場所・</w:t>
            </w:r>
            <w:r>
              <w:rPr>
                <w:sz w:val="32"/>
              </w:rPr>
              <w:t>交通手段</w:t>
            </w:r>
          </w:p>
        </w:tc>
        <w:tc>
          <w:tcPr>
            <w:tcW w:w="3765" w:type="dxa"/>
            <w:tcBorders>
              <w:right w:val="single" w:sz="4" w:space="0" w:color="FFFFFF" w:themeColor="background1"/>
            </w:tcBorders>
            <w:vAlign w:val="center"/>
          </w:tcPr>
          <w:p w14:paraId="430D463C" w14:textId="77777777" w:rsidR="00735538" w:rsidRDefault="00735538" w:rsidP="00735538">
            <w:pPr>
              <w:pStyle w:val="aa"/>
              <w:spacing w:beforeLines="50" w:before="120" w:line="120" w:lineRule="auto"/>
              <w:jc w:val="both"/>
              <w:rPr>
                <w:sz w:val="32"/>
              </w:rPr>
            </w:pPr>
            <w:r>
              <w:rPr>
                <w:rFonts w:hint="eastAsia"/>
                <w:sz w:val="32"/>
              </w:rPr>
              <w:t>１．</w:t>
            </w:r>
            <w:r>
              <w:rPr>
                <w:sz w:val="32"/>
              </w:rPr>
              <w:t>JAなす南</w:t>
            </w:r>
            <w:r w:rsidR="0076282C">
              <w:rPr>
                <w:rFonts w:hint="eastAsia"/>
                <w:sz w:val="32"/>
              </w:rPr>
              <w:t>本店</w:t>
            </w:r>
          </w:p>
          <w:p w14:paraId="6F4C330D" w14:textId="77777777" w:rsidR="00735538" w:rsidRDefault="00735538" w:rsidP="00735538">
            <w:pPr>
              <w:pStyle w:val="aa"/>
              <w:spacing w:beforeLines="50" w:before="120" w:line="120" w:lineRule="auto"/>
              <w:jc w:val="both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　　</w:t>
            </w:r>
            <w:r>
              <w:rPr>
                <w:sz w:val="32"/>
              </w:rPr>
              <w:t xml:space="preserve">　（</w:t>
            </w:r>
            <w:r>
              <w:rPr>
                <w:rFonts w:hint="eastAsia"/>
                <w:sz w:val="32"/>
              </w:rPr>
              <w:t>体験会</w:t>
            </w:r>
            <w:r>
              <w:rPr>
                <w:sz w:val="32"/>
              </w:rPr>
              <w:t>会場）</w:t>
            </w:r>
            <w:r>
              <w:rPr>
                <w:rFonts w:hint="eastAsia"/>
                <w:sz w:val="32"/>
              </w:rPr>
              <w:t xml:space="preserve">　　</w:t>
            </w:r>
          </w:p>
        </w:tc>
        <w:tc>
          <w:tcPr>
            <w:tcW w:w="3429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94F6FF5" w14:textId="77777777" w:rsidR="00735538" w:rsidRDefault="00735538" w:rsidP="00735538">
            <w:pPr>
              <w:pStyle w:val="aa"/>
              <w:spacing w:beforeLines="50" w:before="120" w:line="120" w:lineRule="auto"/>
              <w:jc w:val="both"/>
              <w:rPr>
                <w:sz w:val="32"/>
              </w:rPr>
            </w:pPr>
            <w:r>
              <w:rPr>
                <w:rFonts w:hint="eastAsia"/>
                <w:sz w:val="32"/>
              </w:rPr>
              <w:t>２．</w:t>
            </w:r>
            <w:r>
              <w:rPr>
                <w:sz w:val="32"/>
              </w:rPr>
              <w:t>JR</w:t>
            </w:r>
            <w:r w:rsidR="005921D7">
              <w:rPr>
                <w:rFonts w:hint="eastAsia"/>
                <w:sz w:val="32"/>
              </w:rPr>
              <w:t>烏山</w:t>
            </w:r>
            <w:r>
              <w:rPr>
                <w:rFonts w:hint="eastAsia"/>
                <w:sz w:val="32"/>
              </w:rPr>
              <w:t>駅</w:t>
            </w:r>
          </w:p>
          <w:p w14:paraId="5786FC1E" w14:textId="77777777" w:rsidR="00735538" w:rsidRDefault="00735538" w:rsidP="00735538">
            <w:pPr>
              <w:pStyle w:val="aa"/>
              <w:spacing w:beforeLines="50" w:before="120" w:line="120" w:lineRule="auto"/>
              <w:jc w:val="both"/>
              <w:rPr>
                <w:sz w:val="32"/>
              </w:rPr>
            </w:pPr>
            <w:r w:rsidRPr="006C52D7">
              <w:rPr>
                <w:rFonts w:hint="eastAsia"/>
                <w:sz w:val="28"/>
              </w:rPr>
              <w:t>※</w:t>
            </w:r>
            <w:r w:rsidRPr="006C52D7">
              <w:rPr>
                <w:sz w:val="28"/>
              </w:rPr>
              <w:t>駅⇔会場</w:t>
            </w:r>
            <w:r>
              <w:rPr>
                <w:rFonts w:hint="eastAsia"/>
                <w:sz w:val="28"/>
              </w:rPr>
              <w:t xml:space="preserve">　</w:t>
            </w:r>
            <w:r w:rsidRPr="006C52D7">
              <w:rPr>
                <w:sz w:val="28"/>
              </w:rPr>
              <w:t>送迎あり</w:t>
            </w:r>
          </w:p>
        </w:tc>
      </w:tr>
      <w:tr w:rsidR="00735538" w14:paraId="65B3AD8A" w14:textId="77777777" w:rsidTr="00735538">
        <w:trPr>
          <w:trHeight w:val="699"/>
        </w:trPr>
        <w:tc>
          <w:tcPr>
            <w:tcW w:w="3596" w:type="dxa"/>
            <w:vAlign w:val="center"/>
          </w:tcPr>
          <w:p w14:paraId="6C39EE0A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就農希望</w:t>
            </w:r>
            <w:r>
              <w:rPr>
                <w:sz w:val="32"/>
              </w:rPr>
              <w:t>時期</w:t>
            </w:r>
          </w:p>
        </w:tc>
        <w:tc>
          <w:tcPr>
            <w:tcW w:w="7194" w:type="dxa"/>
            <w:gridSpan w:val="3"/>
            <w:vAlign w:val="center"/>
          </w:tcPr>
          <w:p w14:paraId="056DF098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あり</w:t>
            </w:r>
            <w:r>
              <w:rPr>
                <w:sz w:val="32"/>
              </w:rPr>
              <w:t xml:space="preserve">（　　　</w:t>
            </w:r>
            <w:r>
              <w:rPr>
                <w:rFonts w:hint="eastAsia"/>
                <w:sz w:val="32"/>
              </w:rPr>
              <w:t xml:space="preserve">　</w:t>
            </w:r>
            <w:r>
              <w:rPr>
                <w:sz w:val="32"/>
              </w:rPr>
              <w:t xml:space="preserve">　年　　月までに）</w:t>
            </w:r>
            <w:r>
              <w:rPr>
                <w:rFonts w:hint="eastAsia"/>
                <w:sz w:val="32"/>
              </w:rPr>
              <w:t xml:space="preserve">　　</w:t>
            </w:r>
            <w:r>
              <w:rPr>
                <w:sz w:val="32"/>
              </w:rPr>
              <w:t xml:space="preserve">・　</w:t>
            </w:r>
            <w:r>
              <w:rPr>
                <w:rFonts w:hint="eastAsia"/>
                <w:sz w:val="32"/>
              </w:rPr>
              <w:t xml:space="preserve">　</w:t>
            </w:r>
            <w:r>
              <w:rPr>
                <w:sz w:val="32"/>
              </w:rPr>
              <w:t>なし</w:t>
            </w:r>
          </w:p>
        </w:tc>
      </w:tr>
      <w:tr w:rsidR="00735538" w14:paraId="361488C8" w14:textId="77777777" w:rsidTr="00735538">
        <w:trPr>
          <w:trHeight w:val="549"/>
        </w:trPr>
        <w:tc>
          <w:tcPr>
            <w:tcW w:w="3596" w:type="dxa"/>
            <w:vMerge w:val="restart"/>
            <w:vAlign w:val="center"/>
          </w:tcPr>
          <w:p w14:paraId="39157B6C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備　考</w:t>
            </w:r>
          </w:p>
        </w:tc>
        <w:tc>
          <w:tcPr>
            <w:tcW w:w="7194" w:type="dxa"/>
            <w:gridSpan w:val="3"/>
            <w:tcBorders>
              <w:bottom w:val="dashed" w:sz="4" w:space="0" w:color="auto"/>
            </w:tcBorders>
            <w:vAlign w:val="center"/>
          </w:tcPr>
          <w:p w14:paraId="082CB47B" w14:textId="77777777" w:rsidR="00735538" w:rsidRDefault="00735538" w:rsidP="00735538">
            <w:pPr>
              <w:pStyle w:val="aa"/>
              <w:spacing w:beforeLines="50" w:before="120" w:line="120" w:lineRule="auto"/>
              <w:jc w:val="both"/>
              <w:rPr>
                <w:sz w:val="32"/>
              </w:rPr>
            </w:pPr>
            <w:r w:rsidRPr="00736A1C">
              <w:rPr>
                <w:rFonts w:hint="eastAsia"/>
                <w:sz w:val="24"/>
              </w:rPr>
              <w:t>※</w:t>
            </w:r>
            <w:r w:rsidRPr="00736A1C">
              <w:rPr>
                <w:sz w:val="24"/>
              </w:rPr>
              <w:t>御家族で参加の場合</w:t>
            </w:r>
            <w:r w:rsidRPr="00736A1C">
              <w:rPr>
                <w:rFonts w:hint="eastAsia"/>
                <w:sz w:val="24"/>
              </w:rPr>
              <w:t>：大人</w:t>
            </w:r>
            <w:r w:rsidRPr="00736A1C">
              <w:rPr>
                <w:sz w:val="24"/>
              </w:rPr>
              <w:t>（代表者含む</w:t>
            </w:r>
            <w:r w:rsidRPr="00736A1C">
              <w:rPr>
                <w:rFonts w:hint="eastAsia"/>
                <w:sz w:val="24"/>
              </w:rPr>
              <w:t>）</w:t>
            </w:r>
            <w:r w:rsidRPr="00736A1C">
              <w:rPr>
                <w:rFonts w:hint="eastAsia"/>
                <w:sz w:val="24"/>
                <w:u w:val="single"/>
              </w:rPr>
              <w:t xml:space="preserve">　　</w:t>
            </w:r>
            <w:r w:rsidRPr="00736A1C">
              <w:rPr>
                <w:sz w:val="24"/>
                <w:u w:val="single"/>
              </w:rPr>
              <w:t xml:space="preserve">　</w:t>
            </w:r>
            <w:r w:rsidRPr="00736A1C">
              <w:rPr>
                <w:rFonts w:hint="eastAsia"/>
                <w:sz w:val="24"/>
                <w:u w:val="single"/>
              </w:rPr>
              <w:t>人</w:t>
            </w:r>
            <w:r w:rsidRPr="00736A1C">
              <w:rPr>
                <w:rFonts w:hint="eastAsia"/>
                <w:sz w:val="24"/>
              </w:rPr>
              <w:t>、</w:t>
            </w:r>
            <w:r w:rsidRPr="00736A1C">
              <w:rPr>
                <w:sz w:val="24"/>
              </w:rPr>
              <w:t xml:space="preserve">　</w:t>
            </w:r>
            <w:r w:rsidRPr="00736A1C">
              <w:rPr>
                <w:rFonts w:hint="eastAsia"/>
                <w:sz w:val="24"/>
              </w:rPr>
              <w:t>小人</w:t>
            </w:r>
            <w:r w:rsidRPr="00736A1C">
              <w:rPr>
                <w:rFonts w:hint="eastAsia"/>
                <w:sz w:val="24"/>
                <w:u w:val="single"/>
              </w:rPr>
              <w:t xml:space="preserve">　　</w:t>
            </w:r>
            <w:r w:rsidRPr="00736A1C">
              <w:rPr>
                <w:sz w:val="24"/>
                <w:u w:val="single"/>
              </w:rPr>
              <w:t xml:space="preserve">　人</w:t>
            </w:r>
          </w:p>
        </w:tc>
      </w:tr>
      <w:tr w:rsidR="00735538" w14:paraId="609DD97F" w14:textId="77777777" w:rsidTr="00735538">
        <w:trPr>
          <w:trHeight w:val="1408"/>
        </w:trPr>
        <w:tc>
          <w:tcPr>
            <w:tcW w:w="3596" w:type="dxa"/>
            <w:vMerge/>
            <w:vAlign w:val="center"/>
          </w:tcPr>
          <w:p w14:paraId="4CD0400A" w14:textId="77777777" w:rsidR="00735538" w:rsidRDefault="00735538" w:rsidP="00735538">
            <w:pPr>
              <w:pStyle w:val="aa"/>
              <w:spacing w:beforeLines="50" w:before="120" w:line="120" w:lineRule="auto"/>
              <w:jc w:val="center"/>
              <w:rPr>
                <w:sz w:val="32"/>
              </w:rPr>
            </w:pPr>
          </w:p>
        </w:tc>
        <w:tc>
          <w:tcPr>
            <w:tcW w:w="7194" w:type="dxa"/>
            <w:gridSpan w:val="3"/>
            <w:tcBorders>
              <w:top w:val="dashed" w:sz="4" w:space="0" w:color="auto"/>
            </w:tcBorders>
            <w:vAlign w:val="center"/>
          </w:tcPr>
          <w:p w14:paraId="6C35A23C" w14:textId="77777777" w:rsidR="00735538" w:rsidRPr="00736A1C" w:rsidRDefault="00735538" w:rsidP="00735538">
            <w:pPr>
              <w:pStyle w:val="aa"/>
              <w:spacing w:beforeLines="50" w:before="120" w:after="100" w:afterAutospacing="1" w:line="120" w:lineRule="auto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（質問等）</w:t>
            </w:r>
          </w:p>
        </w:tc>
      </w:tr>
    </w:tbl>
    <w:p w14:paraId="22ADC72A" w14:textId="77777777" w:rsidR="00735538" w:rsidRPr="008A2947" w:rsidRDefault="00735538" w:rsidP="00735538">
      <w:pPr>
        <w:tabs>
          <w:tab w:val="left" w:pos="7690"/>
        </w:tabs>
        <w:spacing w:after="0" w:line="240" w:lineRule="auto"/>
        <w:rPr>
          <w:color w:val="FF0000"/>
          <w:sz w:val="24"/>
          <w:szCs w:val="24"/>
        </w:rPr>
      </w:pPr>
      <w:r w:rsidRPr="008A2947">
        <w:rPr>
          <w:rFonts w:hint="eastAsia"/>
          <w:color w:val="FF0000"/>
          <w:sz w:val="24"/>
          <w:szCs w:val="24"/>
        </w:rPr>
        <w:t>※お申し込み</w:t>
      </w:r>
      <w:r w:rsidRPr="008A2947">
        <w:rPr>
          <w:color w:val="FF0000"/>
          <w:sz w:val="24"/>
          <w:szCs w:val="24"/>
        </w:rPr>
        <w:t>いただいた方へ：荒天</w:t>
      </w:r>
      <w:r w:rsidRPr="008A2947">
        <w:rPr>
          <w:rFonts w:hint="eastAsia"/>
          <w:color w:val="FF0000"/>
          <w:sz w:val="24"/>
          <w:szCs w:val="24"/>
        </w:rPr>
        <w:t>・今後の状況で中止する場合、</w:t>
      </w:r>
      <w:r w:rsidRPr="008A2947">
        <w:rPr>
          <w:color w:val="FF0000"/>
          <w:sz w:val="24"/>
          <w:szCs w:val="24"/>
        </w:rPr>
        <w:t>前日までに連絡いたします</w:t>
      </w:r>
      <w:r w:rsidRPr="008A2947">
        <w:rPr>
          <w:rFonts w:hint="eastAsia"/>
          <w:color w:val="FF0000"/>
          <w:sz w:val="24"/>
          <w:szCs w:val="24"/>
        </w:rPr>
        <w:t>ので承知願います</w:t>
      </w:r>
      <w:r w:rsidRPr="008A2947">
        <w:rPr>
          <w:color w:val="FF0000"/>
          <w:sz w:val="24"/>
          <w:szCs w:val="24"/>
        </w:rPr>
        <w:t>。</w:t>
      </w:r>
    </w:p>
    <w:p w14:paraId="7FBE4A8E" w14:textId="4367BF6F" w:rsidR="00BA015D" w:rsidRDefault="00BA015D" w:rsidP="00735538">
      <w:pPr>
        <w:tabs>
          <w:tab w:val="left" w:pos="7690"/>
        </w:tabs>
        <w:spacing w:after="0" w:line="240" w:lineRule="auto"/>
        <w:rPr>
          <w:rFonts w:ascii="ＭＳ 明朝" w:hAnsi="ＭＳ 明朝"/>
          <w:color w:val="FF0000"/>
          <w:sz w:val="24"/>
          <w:szCs w:val="24"/>
        </w:rPr>
      </w:pPr>
    </w:p>
    <w:p w14:paraId="423F218C" w14:textId="77777777" w:rsidR="00BC2B7C" w:rsidRPr="008A2947" w:rsidRDefault="00BC2B7C" w:rsidP="00735538">
      <w:pPr>
        <w:tabs>
          <w:tab w:val="left" w:pos="7690"/>
        </w:tabs>
        <w:spacing w:after="0" w:line="240" w:lineRule="auto"/>
        <w:rPr>
          <w:sz w:val="24"/>
          <w:szCs w:val="24"/>
        </w:rPr>
      </w:pPr>
    </w:p>
    <w:sectPr w:rsidR="00BC2B7C" w:rsidRPr="008A2947" w:rsidSect="0092582C">
      <w:headerReference w:type="default" r:id="rId11"/>
      <w:footerReference w:type="even" r:id="rId12"/>
      <w:footerReference w:type="default" r:id="rId13"/>
      <w:pgSz w:w="12240" w:h="15840"/>
      <w:pgMar w:top="720" w:right="720" w:bottom="360" w:left="720" w:header="624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24FD" w14:textId="77777777" w:rsidR="008B5976" w:rsidRDefault="008B5976" w:rsidP="00E56624">
      <w:pPr>
        <w:spacing w:after="0" w:line="240" w:lineRule="auto"/>
      </w:pPr>
      <w:r>
        <w:separator/>
      </w:r>
    </w:p>
  </w:endnote>
  <w:endnote w:type="continuationSeparator" w:id="0">
    <w:p w14:paraId="3837742D" w14:textId="77777777" w:rsidR="008B5976" w:rsidRDefault="008B5976" w:rsidP="00E5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4515" w14:textId="77777777" w:rsidR="00457C1F" w:rsidRDefault="00457C1F" w:rsidP="009D5B86">
    <w:pPr>
      <w:pStyle w:val="af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9818" w14:textId="77777777" w:rsidR="00457C1F" w:rsidRDefault="00457C1F" w:rsidP="009D5B86">
    <w:pPr>
      <w:spacing w:after="0"/>
      <w:jc w:val="center"/>
      <w:rPr>
        <w:b/>
        <w:sz w:val="24"/>
        <w:szCs w:val="24"/>
      </w:rPr>
    </w:pPr>
  </w:p>
  <w:p w14:paraId="1BBB9EB9" w14:textId="77777777" w:rsidR="00457C1F" w:rsidRDefault="00457C1F" w:rsidP="009D5B86">
    <w:pPr>
      <w:spacing w:after="0"/>
      <w:jc w:val="center"/>
      <w:rPr>
        <w:b/>
        <w:sz w:val="24"/>
        <w:szCs w:val="24"/>
      </w:rPr>
    </w:pPr>
  </w:p>
  <w:p w14:paraId="07C4D60F" w14:textId="77777777" w:rsidR="00457C1F" w:rsidRDefault="00457C1F" w:rsidP="009D5B86">
    <w:pPr>
      <w:spacing w:after="0"/>
      <w:jc w:val="center"/>
      <w:rPr>
        <w:b/>
        <w:sz w:val="24"/>
        <w:szCs w:val="24"/>
      </w:rPr>
    </w:pPr>
  </w:p>
  <w:p w14:paraId="2554AF6E" w14:textId="77777777" w:rsidR="00457C1F" w:rsidRDefault="00457C1F" w:rsidP="009D5B86">
    <w:pPr>
      <w:spacing w:after="0"/>
      <w:jc w:val="center"/>
      <w:rPr>
        <w:b/>
        <w:sz w:val="24"/>
        <w:szCs w:val="24"/>
      </w:rPr>
    </w:pPr>
    <w:r>
      <w:rPr>
        <w:rFonts w:hint="eastAsia"/>
        <w:b/>
        <w:sz w:val="24"/>
        <w:szCs w:val="24"/>
      </w:rPr>
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</w:t>
    </w:r>
  </w:p>
  <w:p w14:paraId="3CDAC85B" w14:textId="77777777" w:rsidR="00457C1F" w:rsidRDefault="00457C1F" w:rsidP="0076282C">
    <w:pPr>
      <w:spacing w:after="0"/>
      <w:jc w:val="center"/>
      <w:rPr>
        <w:b/>
        <w:sz w:val="24"/>
        <w:szCs w:val="24"/>
      </w:rPr>
    </w:pPr>
    <w:r w:rsidRPr="0092582C">
      <w:rPr>
        <w:rFonts w:hint="eastAsia"/>
        <w:b/>
        <w:sz w:val="24"/>
        <w:szCs w:val="24"/>
      </w:rPr>
      <w:t>＜主催＞</w:t>
    </w:r>
    <w:r w:rsidR="0076282C">
      <w:rPr>
        <w:rFonts w:hint="eastAsia"/>
        <w:b/>
        <w:sz w:val="24"/>
        <w:szCs w:val="24"/>
      </w:rPr>
      <w:t>南那須地域新規就農者支援対策協議会</w:t>
    </w:r>
  </w:p>
  <w:p w14:paraId="30452A25" w14:textId="77777777" w:rsidR="0076282C" w:rsidRPr="0092582C" w:rsidRDefault="0076282C" w:rsidP="0076282C">
    <w:pPr>
      <w:spacing w:after="0"/>
      <w:jc w:val="center"/>
      <w:rPr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9F01D" w14:textId="77777777" w:rsidR="008B5976" w:rsidRDefault="008B5976" w:rsidP="00E56624">
      <w:pPr>
        <w:spacing w:after="0" w:line="240" w:lineRule="auto"/>
      </w:pPr>
      <w:r>
        <w:separator/>
      </w:r>
    </w:p>
  </w:footnote>
  <w:footnote w:type="continuationSeparator" w:id="0">
    <w:p w14:paraId="47280EC0" w14:textId="77777777" w:rsidR="008B5976" w:rsidRDefault="008B5976" w:rsidP="00E5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0870" w14:textId="77777777" w:rsidR="00457C1F" w:rsidRDefault="00457C1F">
    <w:pPr>
      <w:pStyle w:val="af5"/>
    </w:pPr>
  </w:p>
  <w:p w14:paraId="3EE3AE1D" w14:textId="77777777" w:rsidR="00457C1F" w:rsidRDefault="00457C1F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05F5"/>
    <w:multiLevelType w:val="hybridMultilevel"/>
    <w:tmpl w:val="741A6816"/>
    <w:lvl w:ilvl="0" w:tplc="A9BAE616">
      <w:numFmt w:val="bullet"/>
      <w:lvlText w:val="※"/>
      <w:lvlJc w:val="left"/>
      <w:pPr>
        <w:ind w:left="57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9854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E2"/>
    <w:rsid w:val="00020583"/>
    <w:rsid w:val="0006682D"/>
    <w:rsid w:val="00077226"/>
    <w:rsid w:val="00082879"/>
    <w:rsid w:val="00084168"/>
    <w:rsid w:val="000A29BF"/>
    <w:rsid w:val="000B34D5"/>
    <w:rsid w:val="000B4155"/>
    <w:rsid w:val="000B72F8"/>
    <w:rsid w:val="000D1DF9"/>
    <w:rsid w:val="0012152A"/>
    <w:rsid w:val="00121589"/>
    <w:rsid w:val="00140680"/>
    <w:rsid w:val="00140F3E"/>
    <w:rsid w:val="00167E8C"/>
    <w:rsid w:val="001745B6"/>
    <w:rsid w:val="001C42F0"/>
    <w:rsid w:val="001E1396"/>
    <w:rsid w:val="001F549F"/>
    <w:rsid w:val="00281727"/>
    <w:rsid w:val="00294CA1"/>
    <w:rsid w:val="002A609F"/>
    <w:rsid w:val="002C0CDF"/>
    <w:rsid w:val="00315799"/>
    <w:rsid w:val="00343FD1"/>
    <w:rsid w:val="00393840"/>
    <w:rsid w:val="003B3C48"/>
    <w:rsid w:val="003D2AC2"/>
    <w:rsid w:val="00435D13"/>
    <w:rsid w:val="00450913"/>
    <w:rsid w:val="00455F71"/>
    <w:rsid w:val="00457C1F"/>
    <w:rsid w:val="00482541"/>
    <w:rsid w:val="00487E41"/>
    <w:rsid w:val="00496726"/>
    <w:rsid w:val="004F3B85"/>
    <w:rsid w:val="005548C7"/>
    <w:rsid w:val="0056488A"/>
    <w:rsid w:val="00571923"/>
    <w:rsid w:val="00590BC0"/>
    <w:rsid w:val="005921D7"/>
    <w:rsid w:val="005B468E"/>
    <w:rsid w:val="005D20C1"/>
    <w:rsid w:val="005D76C0"/>
    <w:rsid w:val="005E1999"/>
    <w:rsid w:val="005F1DA9"/>
    <w:rsid w:val="00644D60"/>
    <w:rsid w:val="00651D4E"/>
    <w:rsid w:val="0067529E"/>
    <w:rsid w:val="006927FE"/>
    <w:rsid w:val="00697DA3"/>
    <w:rsid w:val="006A6DD1"/>
    <w:rsid w:val="006B7DE5"/>
    <w:rsid w:val="006C52D7"/>
    <w:rsid w:val="006D4B13"/>
    <w:rsid w:val="006E1EC5"/>
    <w:rsid w:val="006E558D"/>
    <w:rsid w:val="006F79A1"/>
    <w:rsid w:val="007144D0"/>
    <w:rsid w:val="00735538"/>
    <w:rsid w:val="0073633C"/>
    <w:rsid w:val="00736A1C"/>
    <w:rsid w:val="00746E05"/>
    <w:rsid w:val="0076282C"/>
    <w:rsid w:val="00765992"/>
    <w:rsid w:val="0079419E"/>
    <w:rsid w:val="00797810"/>
    <w:rsid w:val="007A3EB1"/>
    <w:rsid w:val="007C792E"/>
    <w:rsid w:val="007D7047"/>
    <w:rsid w:val="007D73A4"/>
    <w:rsid w:val="007F0A9C"/>
    <w:rsid w:val="007F292E"/>
    <w:rsid w:val="007F4916"/>
    <w:rsid w:val="0082222A"/>
    <w:rsid w:val="00876657"/>
    <w:rsid w:val="00891604"/>
    <w:rsid w:val="008A2947"/>
    <w:rsid w:val="008A3096"/>
    <w:rsid w:val="008B0C7B"/>
    <w:rsid w:val="008B5976"/>
    <w:rsid w:val="008E490C"/>
    <w:rsid w:val="00900EAB"/>
    <w:rsid w:val="00911516"/>
    <w:rsid w:val="0092582C"/>
    <w:rsid w:val="00933604"/>
    <w:rsid w:val="00937D04"/>
    <w:rsid w:val="009404C1"/>
    <w:rsid w:val="00944907"/>
    <w:rsid w:val="00944E89"/>
    <w:rsid w:val="00952498"/>
    <w:rsid w:val="009A4A77"/>
    <w:rsid w:val="009A6AEC"/>
    <w:rsid w:val="009D32FF"/>
    <w:rsid w:val="009D5B86"/>
    <w:rsid w:val="009E0506"/>
    <w:rsid w:val="009F09E8"/>
    <w:rsid w:val="00A10C6F"/>
    <w:rsid w:val="00A14259"/>
    <w:rsid w:val="00A1541D"/>
    <w:rsid w:val="00A22F01"/>
    <w:rsid w:val="00A602E0"/>
    <w:rsid w:val="00A7671D"/>
    <w:rsid w:val="00AA1D29"/>
    <w:rsid w:val="00AE3411"/>
    <w:rsid w:val="00AE7A6A"/>
    <w:rsid w:val="00B065CB"/>
    <w:rsid w:val="00B20C06"/>
    <w:rsid w:val="00B40AE2"/>
    <w:rsid w:val="00B65652"/>
    <w:rsid w:val="00BA015D"/>
    <w:rsid w:val="00BA3C01"/>
    <w:rsid w:val="00BC0EF8"/>
    <w:rsid w:val="00BC2B7C"/>
    <w:rsid w:val="00BD60D5"/>
    <w:rsid w:val="00C078B1"/>
    <w:rsid w:val="00C170AC"/>
    <w:rsid w:val="00C373EF"/>
    <w:rsid w:val="00CB037A"/>
    <w:rsid w:val="00CB300D"/>
    <w:rsid w:val="00CC1BB6"/>
    <w:rsid w:val="00CC4F93"/>
    <w:rsid w:val="00CE2B61"/>
    <w:rsid w:val="00D003D0"/>
    <w:rsid w:val="00D110B7"/>
    <w:rsid w:val="00D255BC"/>
    <w:rsid w:val="00D33CB7"/>
    <w:rsid w:val="00D52AA9"/>
    <w:rsid w:val="00D91143"/>
    <w:rsid w:val="00D9536E"/>
    <w:rsid w:val="00DB10CF"/>
    <w:rsid w:val="00DC3394"/>
    <w:rsid w:val="00E00758"/>
    <w:rsid w:val="00E263F4"/>
    <w:rsid w:val="00E56624"/>
    <w:rsid w:val="00E74EA2"/>
    <w:rsid w:val="00E77AC7"/>
    <w:rsid w:val="00E978FB"/>
    <w:rsid w:val="00F12E50"/>
    <w:rsid w:val="00F217C2"/>
    <w:rsid w:val="00F27F5A"/>
    <w:rsid w:val="00F554A6"/>
    <w:rsid w:val="00F820FA"/>
    <w:rsid w:val="00F877D5"/>
    <w:rsid w:val="00F9463F"/>
    <w:rsid w:val="00FA2E8C"/>
    <w:rsid w:val="00FD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125826"/>
  <w15:chartTrackingRefBased/>
  <w15:docId w15:val="{BB950644-D2DA-4B0C-91B0-6A3D923D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ja-JP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EA2"/>
    <w:rPr>
      <w:rFonts w:ascii="Meiryo UI" w:eastAsia="Meiryo UI" w:hAnsi="Meiryo UI" w:cs="Meiryo UI"/>
    </w:rPr>
  </w:style>
  <w:style w:type="paragraph" w:styleId="1">
    <w:name w:val="heading 1"/>
    <w:basedOn w:val="a"/>
    <w:next w:val="a"/>
    <w:link w:val="10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0"/>
    <w:link w:val="20"/>
    <w:uiPriority w:val="3"/>
    <w:unhideWhenUsed/>
    <w:qFormat/>
    <w:rsid w:val="00E74EA2"/>
    <w:pPr>
      <w:keepNext/>
      <w:keepLines/>
      <w:spacing w:after="0" w:line="264" w:lineRule="auto"/>
      <w:jc w:val="center"/>
      <w:outlineLvl w:val="1"/>
    </w:pPr>
    <w:rPr>
      <w:caps/>
      <w:color w:val="FFFFFF" w:themeColor="background1"/>
      <w:sz w:val="32"/>
      <w:szCs w:val="32"/>
    </w:rPr>
  </w:style>
  <w:style w:type="paragraph" w:styleId="3">
    <w:name w:val="heading 3"/>
    <w:basedOn w:val="a"/>
    <w:next w:val="a"/>
    <w:link w:val="30"/>
    <w:uiPriority w:val="4"/>
    <w:unhideWhenUsed/>
    <w:qFormat/>
    <w:rsid w:val="00E74EA2"/>
    <w:pPr>
      <w:keepNext/>
      <w:keepLines/>
      <w:spacing w:after="60" w:line="240" w:lineRule="auto"/>
      <w:jc w:val="center"/>
      <w:outlineLvl w:val="2"/>
    </w:pPr>
    <w:rPr>
      <w:caps/>
      <w:color w:val="FFFFFF" w:themeColor="background1"/>
      <w:sz w:val="30"/>
      <w:szCs w:val="30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74EA2"/>
    <w:pPr>
      <w:keepNext/>
      <w:keepLines/>
      <w:spacing w:before="40" w:after="0"/>
      <w:outlineLvl w:val="3"/>
    </w:pPr>
    <w:rPr>
      <w:color w:val="E6A02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サブタイトル"/>
    <w:basedOn w:val="a6"/>
    <w:link w:val="a7"/>
    <w:uiPriority w:val="2"/>
    <w:qFormat/>
    <w:rsid w:val="008A3096"/>
    <w:pPr>
      <w:numPr>
        <w:ilvl w:val="1"/>
      </w:numPr>
      <w:spacing w:before="440"/>
    </w:pPr>
    <w:rPr>
      <w:color w:val="E6A024" w:themeColor="accent1"/>
    </w:rPr>
  </w:style>
  <w:style w:type="character" w:customStyle="1" w:styleId="a7">
    <w:name w:val="サブタイトルの文字"/>
    <w:basedOn w:val="a1"/>
    <w:link w:val="a5"/>
    <w:uiPriority w:val="2"/>
    <w:rsid w:val="008A3096"/>
    <w:rPr>
      <w:rFonts w:ascii="Meiryo UI" w:eastAsia="Meiryo UI" w:hAnsi="Meiryo UI" w:cs="Meiryo UI"/>
      <w:caps/>
      <w:color w:val="E6A024" w:themeColor="accent1"/>
      <w:kern w:val="28"/>
      <w:sz w:val="96"/>
      <w:szCs w:val="104"/>
    </w:rPr>
  </w:style>
  <w:style w:type="paragraph" w:customStyle="1" w:styleId="a6">
    <w:name w:val="タイトル"/>
    <w:basedOn w:val="a"/>
    <w:next w:val="a"/>
    <w:link w:val="a8"/>
    <w:uiPriority w:val="1"/>
    <w:qFormat/>
    <w:rsid w:val="008A3096"/>
    <w:pPr>
      <w:spacing w:beforeLines="50" w:before="50" w:afterLines="50" w:after="50" w:line="120" w:lineRule="auto"/>
    </w:pPr>
    <w:rPr>
      <w:caps/>
      <w:kern w:val="28"/>
      <w:sz w:val="96"/>
      <w:szCs w:val="104"/>
    </w:rPr>
  </w:style>
  <w:style w:type="character" w:customStyle="1" w:styleId="a8">
    <w:name w:val="タイトルの文字"/>
    <w:basedOn w:val="a1"/>
    <w:link w:val="a6"/>
    <w:uiPriority w:val="1"/>
    <w:rsid w:val="008A3096"/>
    <w:rPr>
      <w:rFonts w:ascii="Meiryo UI" w:eastAsia="Meiryo UI" w:hAnsi="Meiryo UI" w:cs="Meiryo UI"/>
      <w:caps/>
      <w:kern w:val="28"/>
      <w:sz w:val="96"/>
      <w:szCs w:val="104"/>
    </w:rPr>
  </w:style>
  <w:style w:type="character" w:customStyle="1" w:styleId="10">
    <w:name w:val="見出し 1 (文字)"/>
    <w:basedOn w:val="a1"/>
    <w:link w:val="1"/>
    <w:uiPriority w:val="3"/>
    <w:rPr>
      <w:b/>
      <w:bCs/>
      <w:sz w:val="30"/>
      <w:szCs w:val="30"/>
    </w:rPr>
  </w:style>
  <w:style w:type="character" w:styleId="a9">
    <w:name w:val="Placeholder Text"/>
    <w:basedOn w:val="a1"/>
    <w:uiPriority w:val="99"/>
    <w:semiHidden/>
    <w:rPr>
      <w:color w:val="808080"/>
    </w:rPr>
  </w:style>
  <w:style w:type="paragraph" w:styleId="aa">
    <w:name w:val="No Spacing"/>
    <w:uiPriority w:val="19"/>
    <w:qFormat/>
    <w:rsid w:val="00E74EA2"/>
    <w:pPr>
      <w:spacing w:after="0" w:line="240" w:lineRule="auto"/>
    </w:pPr>
    <w:rPr>
      <w:rFonts w:ascii="Meiryo UI" w:eastAsia="Meiryo UI" w:hAnsi="Meiryo UI" w:cs="Meiryo UI"/>
    </w:rPr>
  </w:style>
  <w:style w:type="character" w:customStyle="1" w:styleId="20">
    <w:name w:val="見出し 2 (文字)"/>
    <w:basedOn w:val="a1"/>
    <w:link w:val="2"/>
    <w:uiPriority w:val="3"/>
    <w:rsid w:val="00E74EA2"/>
    <w:rPr>
      <w:rFonts w:ascii="Meiryo UI" w:eastAsia="Meiryo UI" w:hAnsi="Meiryo UI" w:cs="Meiryo UI"/>
      <w:caps/>
      <w:color w:val="FFFFFF" w:themeColor="background1"/>
      <w:sz w:val="32"/>
      <w:szCs w:val="32"/>
    </w:rPr>
  </w:style>
  <w:style w:type="paragraph" w:customStyle="1" w:styleId="a0">
    <w:name w:val="行"/>
    <w:basedOn w:val="a"/>
    <w:next w:val="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30">
    <w:name w:val="見出し 3 (文字)"/>
    <w:basedOn w:val="a1"/>
    <w:link w:val="3"/>
    <w:uiPriority w:val="4"/>
    <w:rsid w:val="00E74EA2"/>
    <w:rPr>
      <w:rFonts w:ascii="Meiryo UI" w:eastAsia="Meiryo UI" w:hAnsi="Meiryo UI" w:cs="Meiryo UI"/>
      <w:caps/>
      <w:color w:val="FFFFFF" w:themeColor="background1"/>
      <w:sz w:val="30"/>
      <w:szCs w:val="30"/>
    </w:rPr>
  </w:style>
  <w:style w:type="paragraph" w:customStyle="1" w:styleId="ab">
    <w:name w:val="連絡先情報"/>
    <w:basedOn w:val="a"/>
    <w:uiPriority w:val="5"/>
    <w:qFormat/>
    <w:pPr>
      <w:spacing w:after="280" w:line="240" w:lineRule="auto"/>
      <w:jc w:val="center"/>
    </w:pPr>
    <w:rPr>
      <w:color w:val="FFFFFF" w:themeColor="background1"/>
      <w:sz w:val="24"/>
      <w:szCs w:val="24"/>
    </w:rPr>
  </w:style>
  <w:style w:type="paragraph" w:styleId="ac">
    <w:name w:val="Date"/>
    <w:basedOn w:val="a"/>
    <w:link w:val="ad"/>
    <w:uiPriority w:val="5"/>
    <w:unhideWhenUsed/>
    <w:qFormat/>
    <w:pPr>
      <w:spacing w:after="0"/>
      <w:jc w:val="center"/>
    </w:pPr>
    <w:rPr>
      <w:color w:val="FFFFFF" w:themeColor="background1"/>
      <w:sz w:val="24"/>
      <w:szCs w:val="24"/>
    </w:rPr>
  </w:style>
  <w:style w:type="character" w:customStyle="1" w:styleId="ad">
    <w:name w:val="日付 (文字)"/>
    <w:basedOn w:val="a1"/>
    <w:link w:val="ac"/>
    <w:uiPriority w:val="5"/>
    <w:rPr>
      <w:color w:val="FFFFFF" w:themeColor="background1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1"/>
    <w:link w:val="ae"/>
    <w:uiPriority w:val="99"/>
    <w:semiHidden/>
    <w:rPr>
      <w:rFonts w:ascii="Segoe UI" w:hAnsi="Segoe UI" w:cs="Segoe UI"/>
      <w:sz w:val="18"/>
      <w:szCs w:val="18"/>
    </w:rPr>
  </w:style>
  <w:style w:type="character" w:customStyle="1" w:styleId="40">
    <w:name w:val="見出し 4 (文字)"/>
    <w:basedOn w:val="a1"/>
    <w:link w:val="4"/>
    <w:uiPriority w:val="99"/>
    <w:semiHidden/>
    <w:rsid w:val="00E74EA2"/>
    <w:rPr>
      <w:rFonts w:ascii="Meiryo UI" w:eastAsia="Meiryo UI" w:hAnsi="Meiryo UI" w:cs="Meiryo UI"/>
      <w:color w:val="E6A024" w:themeColor="accent1"/>
    </w:rPr>
  </w:style>
  <w:style w:type="paragraph" w:styleId="af0">
    <w:name w:val="Title"/>
    <w:basedOn w:val="a"/>
    <w:next w:val="a"/>
    <w:link w:val="af1"/>
    <w:uiPriority w:val="10"/>
    <w:qFormat/>
    <w:rsid w:val="00E74EA2"/>
    <w:pPr>
      <w:spacing w:before="240" w:after="120"/>
      <w:jc w:val="center"/>
      <w:outlineLvl w:val="0"/>
    </w:pPr>
    <w:rPr>
      <w:sz w:val="32"/>
      <w:szCs w:val="32"/>
    </w:rPr>
  </w:style>
  <w:style w:type="character" w:customStyle="1" w:styleId="af1">
    <w:name w:val="表題 (文字)"/>
    <w:basedOn w:val="a1"/>
    <w:link w:val="af0"/>
    <w:uiPriority w:val="10"/>
    <w:rsid w:val="00E74EA2"/>
    <w:rPr>
      <w:rFonts w:ascii="Meiryo UI" w:eastAsia="Meiryo UI" w:hAnsi="Meiryo UI" w:cs="Meiryo UI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E74EA2"/>
    <w:pPr>
      <w:jc w:val="center"/>
      <w:outlineLvl w:val="1"/>
    </w:pPr>
    <w:rPr>
      <w:sz w:val="24"/>
      <w:szCs w:val="24"/>
    </w:rPr>
  </w:style>
  <w:style w:type="character" w:customStyle="1" w:styleId="af3">
    <w:name w:val="副題 (文字)"/>
    <w:basedOn w:val="a1"/>
    <w:link w:val="af2"/>
    <w:uiPriority w:val="11"/>
    <w:rsid w:val="00E74EA2"/>
    <w:rPr>
      <w:rFonts w:ascii="Meiryo UI" w:eastAsia="Meiryo UI" w:hAnsi="Meiryo UI" w:cs="Meiryo UI"/>
      <w:sz w:val="24"/>
      <w:szCs w:val="24"/>
    </w:rPr>
  </w:style>
  <w:style w:type="character" w:styleId="af4">
    <w:name w:val="Hyperlink"/>
    <w:basedOn w:val="a1"/>
    <w:uiPriority w:val="99"/>
    <w:unhideWhenUsed/>
    <w:rsid w:val="006A6DD1"/>
    <w:rPr>
      <w:color w:val="3CB3CD" w:themeColor="hyperlink"/>
      <w:u w:val="single"/>
    </w:rPr>
  </w:style>
  <w:style w:type="character" w:customStyle="1" w:styleId="11">
    <w:name w:val="未解決のメンション1"/>
    <w:basedOn w:val="a1"/>
    <w:uiPriority w:val="99"/>
    <w:semiHidden/>
    <w:unhideWhenUsed/>
    <w:rsid w:val="006A6DD1"/>
    <w:rPr>
      <w:color w:val="605E5C"/>
      <w:shd w:val="clear" w:color="auto" w:fill="E1DFDD"/>
    </w:rPr>
  </w:style>
  <w:style w:type="paragraph" w:styleId="af5">
    <w:name w:val="header"/>
    <w:basedOn w:val="a"/>
    <w:link w:val="af6"/>
    <w:uiPriority w:val="99"/>
    <w:unhideWhenUsed/>
    <w:rsid w:val="00E56624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1"/>
    <w:link w:val="af5"/>
    <w:uiPriority w:val="99"/>
    <w:rsid w:val="00E56624"/>
    <w:rPr>
      <w:rFonts w:ascii="Meiryo UI" w:eastAsia="Meiryo UI" w:hAnsi="Meiryo UI" w:cs="Meiryo UI"/>
    </w:rPr>
  </w:style>
  <w:style w:type="paragraph" w:styleId="af7">
    <w:name w:val="footer"/>
    <w:basedOn w:val="a"/>
    <w:link w:val="af8"/>
    <w:uiPriority w:val="99"/>
    <w:unhideWhenUsed/>
    <w:rsid w:val="00E56624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1"/>
    <w:link w:val="af7"/>
    <w:uiPriority w:val="99"/>
    <w:rsid w:val="00E56624"/>
    <w:rPr>
      <w:rFonts w:ascii="Meiryo UI" w:eastAsia="Meiryo UI" w:hAnsi="Meiryo UI" w:cs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hir\AppData\Roaming\Microsoft\Templates\&#23395;&#31680;&#12398;&#12452;&#12505;&#12531;&#12488;&#12398;&#12481;&#12521;&#1247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50DF5371B473A9E083EBF752B71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D4DABA-E3B1-443B-A2E4-C6B8711B66F3}"/>
      </w:docPartPr>
      <w:docPartBody>
        <w:p w:rsidR="00703437" w:rsidRDefault="00703437">
          <w:pPr>
            <w:pStyle w:val="4AA50DF5371B473A9E083EBF752B71B3"/>
          </w:pPr>
          <w:r>
            <w:rPr>
              <w:lang w:val="ja-JP"/>
            </w:rPr>
            <w:t>[住所 1]</w:t>
          </w:r>
          <w:r>
            <w:br/>
          </w:r>
          <w:r>
            <w:rPr>
              <w:lang w:val="ja-JP"/>
            </w:rPr>
            <w:t>[住所 2]</w:t>
          </w:r>
          <w:r>
            <w:br/>
          </w:r>
          <w:r>
            <w:rPr>
              <w:lang w:val="ja-JP"/>
            </w:rPr>
            <w:t>[電話番号]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37"/>
    <w:rsid w:val="00242DC4"/>
    <w:rsid w:val="00272228"/>
    <w:rsid w:val="002D414A"/>
    <w:rsid w:val="002E4809"/>
    <w:rsid w:val="00304292"/>
    <w:rsid w:val="004F5278"/>
    <w:rsid w:val="005314B5"/>
    <w:rsid w:val="005C493D"/>
    <w:rsid w:val="005F1B00"/>
    <w:rsid w:val="00703437"/>
    <w:rsid w:val="00842044"/>
    <w:rsid w:val="008A31FB"/>
    <w:rsid w:val="009053BC"/>
    <w:rsid w:val="009E0506"/>
    <w:rsid w:val="00B20C06"/>
    <w:rsid w:val="00B23093"/>
    <w:rsid w:val="00B2318B"/>
    <w:rsid w:val="00BC078D"/>
    <w:rsid w:val="00C2083C"/>
    <w:rsid w:val="00D32FDC"/>
    <w:rsid w:val="00D62B6A"/>
    <w:rsid w:val="00E33DFC"/>
    <w:rsid w:val="00E348B6"/>
    <w:rsid w:val="00E46A0F"/>
    <w:rsid w:val="00E77AC7"/>
    <w:rsid w:val="00EA4E61"/>
    <w:rsid w:val="00EE1F94"/>
    <w:rsid w:val="00F0383D"/>
    <w:rsid w:val="00F12E50"/>
    <w:rsid w:val="00F202D0"/>
    <w:rsid w:val="00FB4FF0"/>
    <w:rsid w:val="00FD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AA50DF5371B473A9E083EBF752B71B3">
    <w:name w:val="4AA50DF5371B473A9E083EBF752B71B3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pring Business">
      <a:dk1>
        <a:sysClr val="windowText" lastClr="000000"/>
      </a:dk1>
      <a:lt1>
        <a:sysClr val="window" lastClr="FFFFFF"/>
      </a:lt1>
      <a:dk2>
        <a:srgbClr val="3C2415"/>
      </a:dk2>
      <a:lt2>
        <a:srgbClr val="F7F7DC"/>
      </a:lt2>
      <a:accent1>
        <a:srgbClr val="E6A024"/>
      </a:accent1>
      <a:accent2>
        <a:srgbClr val="00A59B"/>
      </a:accent2>
      <a:accent3>
        <a:srgbClr val="EB5B79"/>
      </a:accent3>
      <a:accent4>
        <a:srgbClr val="EC6723"/>
      </a:accent4>
      <a:accent5>
        <a:srgbClr val="A2C22B"/>
      </a:accent5>
      <a:accent6>
        <a:srgbClr val="4EA23A"/>
      </a:accent6>
      <a:hlink>
        <a:srgbClr val="3CB3CD"/>
      </a:hlink>
      <a:folHlink>
        <a:srgbClr val="0E7EB1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73B8F-AADF-4F4C-B4DB-D4A2D0BC40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115697-BC5A-4E89-818D-2E857C7C9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季節のイベントのチラシ</Template>
  <TotalTime>67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白間俊輔</dc:creator>
  <cp:keywords/>
  <dc:description/>
  <cp:lastModifiedBy>営農指導課長</cp:lastModifiedBy>
  <cp:revision>13</cp:revision>
  <cp:lastPrinted>2022-10-18T03:43:00Z</cp:lastPrinted>
  <dcterms:created xsi:type="dcterms:W3CDTF">2024-04-23T23:09:00Z</dcterms:created>
  <dcterms:modified xsi:type="dcterms:W3CDTF">2026-08-27T01:04:00Z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TC039885639991</vt:lpwstr>
  </property>
</Properties>
</file>